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D267D" w14:textId="77777777" w:rsidR="00AA3CE5" w:rsidRPr="00A2682F" w:rsidRDefault="009A25DD" w:rsidP="00EA57D0">
      <w:pPr>
        <w:pStyle w:val="a3"/>
      </w:pPr>
      <w:r w:rsidRPr="00A2682F">
        <w:rPr>
          <w:noProof/>
        </w:rPr>
        <w:drawing>
          <wp:inline distT="0" distB="0" distL="0" distR="0" wp14:anchorId="41C3E148" wp14:editId="12A64CFE">
            <wp:extent cx="450850" cy="7562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FA5FCD" w14:textId="77777777" w:rsidR="00826003" w:rsidRPr="00A2682F" w:rsidRDefault="00826003" w:rsidP="005E4460">
      <w:pPr>
        <w:pStyle w:val="10"/>
      </w:pPr>
      <w:r w:rsidRPr="00A2682F">
        <w:t xml:space="preserve">Администрация Ленинского </w:t>
      </w:r>
      <w:r w:rsidR="00886975" w:rsidRPr="00A2682F">
        <w:t>городского округа</w:t>
      </w:r>
      <w:r w:rsidRPr="00A2682F">
        <w:t xml:space="preserve"> </w:t>
      </w:r>
      <w:r w:rsidR="009E54F9" w:rsidRPr="00A2682F">
        <w:br/>
      </w:r>
      <w:r w:rsidRPr="00A2682F">
        <w:t>Московской области</w:t>
      </w:r>
    </w:p>
    <w:p w14:paraId="023A25E0" w14:textId="77777777" w:rsidR="005E4460" w:rsidRPr="00A2682F" w:rsidRDefault="00AA3CE5" w:rsidP="005E4460">
      <w:pPr>
        <w:pStyle w:val="20"/>
      </w:pPr>
      <w:r w:rsidRPr="00A2682F">
        <w:t>ФИНАНСОВО</w:t>
      </w:r>
      <w:r w:rsidR="00B43479" w:rsidRPr="00A2682F">
        <w:t>Е</w:t>
      </w:r>
      <w:r w:rsidRPr="00A2682F">
        <w:t xml:space="preserve"> УПРАВЛЕНИЕ</w:t>
      </w:r>
      <w:r w:rsidR="005E4460" w:rsidRPr="00A2682F">
        <w:br/>
      </w:r>
      <w:r w:rsidRPr="00A2682F">
        <w:rPr>
          <w:b w:val="0"/>
        </w:rPr>
        <w:t xml:space="preserve">АДМИНИСТРАЦИИ ЛЕНИНСКОГО </w:t>
      </w:r>
      <w:r w:rsidR="009A25DD" w:rsidRPr="00A2682F">
        <w:rPr>
          <w:b w:val="0"/>
        </w:rPr>
        <w:t>ГОРОДСКОГО ОКРУГ</w:t>
      </w:r>
      <w:r w:rsidRPr="00A2682F">
        <w:rPr>
          <w:b w:val="0"/>
        </w:rPr>
        <w:t>А</w:t>
      </w:r>
      <w:r w:rsidR="005E4460" w:rsidRPr="00A2682F">
        <w:rPr>
          <w:b w:val="0"/>
        </w:rPr>
        <w:br/>
        <w:t>МОСКОВСКОЙ ОБЛАСТИ</w:t>
      </w:r>
    </w:p>
    <w:p w14:paraId="0BCBB328" w14:textId="77777777" w:rsidR="00AA3CE5" w:rsidRPr="00A2682F" w:rsidRDefault="009D002E" w:rsidP="005E4460">
      <w:pPr>
        <w:pStyle w:val="30"/>
      </w:pPr>
      <w:r w:rsidRPr="00A2682F">
        <w:t>Приказ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2551"/>
        <w:gridCol w:w="4536"/>
        <w:gridCol w:w="488"/>
        <w:gridCol w:w="2028"/>
      </w:tblGrid>
      <w:tr w:rsidR="00500F84" w:rsidRPr="00A2682F" w14:paraId="536ACF4E" w14:textId="77777777" w:rsidTr="00500F84">
        <w:tc>
          <w:tcPr>
            <w:tcW w:w="534" w:type="dxa"/>
          </w:tcPr>
          <w:p w14:paraId="20A4C287" w14:textId="77777777" w:rsidR="00B317A3" w:rsidRPr="00A2682F" w:rsidRDefault="00B317A3" w:rsidP="00EA57D0">
            <w:pPr>
              <w:pStyle w:val="a8"/>
              <w:rPr>
                <w:b/>
              </w:rPr>
            </w:pPr>
            <w:r w:rsidRPr="00A2682F">
              <w:t>от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BC779F7" w14:textId="21C452A1" w:rsidR="00B317A3" w:rsidRPr="00A2682F" w:rsidRDefault="0028776E" w:rsidP="005142BD">
            <w:pPr>
              <w:pStyle w:val="a8"/>
              <w:jc w:val="center"/>
            </w:pPr>
            <w:r>
              <w:t>11</w:t>
            </w:r>
            <w:r w:rsidR="00D14AFC">
              <w:t>.09</w:t>
            </w:r>
            <w:r w:rsidR="00111E2C">
              <w:t>.2026</w:t>
            </w:r>
          </w:p>
        </w:tc>
        <w:tc>
          <w:tcPr>
            <w:tcW w:w="4536" w:type="dxa"/>
          </w:tcPr>
          <w:p w14:paraId="5E9EEDE1" w14:textId="77777777" w:rsidR="00B317A3" w:rsidRPr="00A2682F" w:rsidRDefault="00B317A3" w:rsidP="00C11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8" w:type="dxa"/>
          </w:tcPr>
          <w:p w14:paraId="1218BD9D" w14:textId="77777777" w:rsidR="00B317A3" w:rsidRPr="00A2682F" w:rsidRDefault="00B317A3" w:rsidP="00EA57D0">
            <w:pPr>
              <w:pStyle w:val="a8"/>
            </w:pPr>
            <w:r w:rsidRPr="00A2682F">
              <w:t>№</w:t>
            </w:r>
          </w:p>
        </w:tc>
        <w:tc>
          <w:tcPr>
            <w:tcW w:w="2028" w:type="dxa"/>
            <w:tcBorders>
              <w:bottom w:val="single" w:sz="4" w:space="0" w:color="auto"/>
            </w:tcBorders>
          </w:tcPr>
          <w:p w14:paraId="5A2EE096" w14:textId="3242DADA" w:rsidR="00B317A3" w:rsidRPr="00C27930" w:rsidRDefault="004C146A" w:rsidP="00213065">
            <w:pPr>
              <w:pStyle w:val="a8"/>
              <w:jc w:val="center"/>
            </w:pPr>
            <w:r>
              <w:t>89</w:t>
            </w:r>
          </w:p>
        </w:tc>
      </w:tr>
    </w:tbl>
    <w:p w14:paraId="439FC3FE" w14:textId="77777777" w:rsidR="000671E9" w:rsidRPr="00A2682F" w:rsidRDefault="000671E9" w:rsidP="000671E9">
      <w:pPr>
        <w:pStyle w:val="ac"/>
        <w:rPr>
          <w:sz w:val="26"/>
          <w:szCs w:val="26"/>
          <w:lang w:val="en-US"/>
        </w:rPr>
      </w:pPr>
    </w:p>
    <w:p w14:paraId="3B666641" w14:textId="77777777" w:rsidR="000C49F0" w:rsidRPr="00076D9B" w:rsidRDefault="000C49F0" w:rsidP="000C49F0">
      <w:pPr>
        <w:pStyle w:val="ac"/>
        <w:rPr>
          <w:sz w:val="25"/>
          <w:szCs w:val="25"/>
        </w:rPr>
      </w:pPr>
      <w:r w:rsidRPr="00076D9B">
        <w:rPr>
          <w:sz w:val="25"/>
          <w:szCs w:val="25"/>
        </w:rPr>
        <w:t xml:space="preserve">О внесении изменений в сводную бюджетную роспись </w:t>
      </w:r>
    </w:p>
    <w:p w14:paraId="626D987D" w14:textId="77777777" w:rsidR="000C49F0" w:rsidRPr="00A2682F" w:rsidRDefault="000C49F0" w:rsidP="000C49F0">
      <w:pPr>
        <w:pStyle w:val="ac"/>
        <w:rPr>
          <w:sz w:val="26"/>
          <w:szCs w:val="26"/>
        </w:rPr>
      </w:pPr>
      <w:r w:rsidRPr="00076D9B">
        <w:rPr>
          <w:sz w:val="25"/>
          <w:szCs w:val="25"/>
        </w:rPr>
        <w:t>на 2026 год и на плановый период 2027 и 2028 годов</w:t>
      </w:r>
    </w:p>
    <w:p w14:paraId="217FDB30" w14:textId="77777777" w:rsidR="000C49F0" w:rsidRPr="00A2682F" w:rsidRDefault="000C49F0" w:rsidP="000C49F0">
      <w:pPr>
        <w:pStyle w:val="ac"/>
        <w:rPr>
          <w:sz w:val="24"/>
          <w:szCs w:val="24"/>
        </w:rPr>
      </w:pPr>
    </w:p>
    <w:p w14:paraId="410889DE" w14:textId="43BB0E7F" w:rsidR="000C49F0" w:rsidRPr="00076D9B" w:rsidRDefault="000C49F0" w:rsidP="00396083">
      <w:pPr>
        <w:ind w:firstLine="284"/>
        <w:jc w:val="both"/>
        <w:rPr>
          <w:sz w:val="23"/>
          <w:szCs w:val="23"/>
        </w:rPr>
      </w:pPr>
      <w:r w:rsidRPr="00076D9B">
        <w:rPr>
          <w:sz w:val="23"/>
          <w:szCs w:val="23"/>
        </w:rPr>
        <w:t xml:space="preserve">В соответствии со статьей 217 Бюджетного кодекса Российской Федерации, Положением о бюджетном процессе в Ленинском городском округе Московской области, постановлением администрации Ленинского городского округа Московской области </w:t>
      </w:r>
      <w:r w:rsidRPr="00076D9B">
        <w:rPr>
          <w:sz w:val="23"/>
          <w:szCs w:val="23"/>
          <w:shd w:val="clear" w:color="auto" w:fill="FFFFFF"/>
        </w:rPr>
        <w:t>от 26.02.2025 № 420 «Об утверждении Порядка использования (перераспределения) средств, зарезервированных в составе утвержденных в решении о бюджете Ленинского городского округа Московской области бюджетных ассигнований</w:t>
      </w:r>
      <w:r w:rsidRPr="00076D9B">
        <w:rPr>
          <w:sz w:val="23"/>
          <w:szCs w:val="23"/>
        </w:rPr>
        <w:t xml:space="preserve">», </w:t>
      </w:r>
      <w:r w:rsidR="00527D9C" w:rsidRPr="00076D9B">
        <w:rPr>
          <w:sz w:val="23"/>
          <w:szCs w:val="23"/>
        </w:rPr>
        <w:t xml:space="preserve">постановлением администрации Ленинского городского округа Московской области от </w:t>
      </w:r>
      <w:r w:rsidR="00896C6D">
        <w:rPr>
          <w:sz w:val="23"/>
          <w:szCs w:val="23"/>
        </w:rPr>
        <w:t>11</w:t>
      </w:r>
      <w:r w:rsidR="00D14AFC">
        <w:rPr>
          <w:sz w:val="23"/>
          <w:szCs w:val="23"/>
        </w:rPr>
        <w:t>.09</w:t>
      </w:r>
      <w:r w:rsidR="00527D9C" w:rsidRPr="003A141B">
        <w:rPr>
          <w:sz w:val="23"/>
          <w:szCs w:val="23"/>
        </w:rPr>
        <w:t xml:space="preserve">.2026 № </w:t>
      </w:r>
      <w:r w:rsidR="00D14AFC">
        <w:rPr>
          <w:sz w:val="23"/>
          <w:szCs w:val="23"/>
        </w:rPr>
        <w:t>19</w:t>
      </w:r>
      <w:r w:rsidR="00896C6D">
        <w:rPr>
          <w:sz w:val="23"/>
          <w:szCs w:val="23"/>
        </w:rPr>
        <w:t>31</w:t>
      </w:r>
      <w:r w:rsidR="00527D9C" w:rsidRPr="00076D9B">
        <w:rPr>
          <w:sz w:val="23"/>
          <w:szCs w:val="23"/>
        </w:rPr>
        <w:t xml:space="preserve"> «О распределении средств, зарезервированных в составе утвержденных в решении о бюджете Ленинского городского округа бюджетных ассигнований»</w:t>
      </w:r>
      <w:r w:rsidR="0072385C">
        <w:rPr>
          <w:sz w:val="23"/>
          <w:szCs w:val="23"/>
        </w:rPr>
        <w:t>,</w:t>
      </w:r>
      <w:r w:rsidR="00396083" w:rsidRPr="00076D9B">
        <w:rPr>
          <w:sz w:val="23"/>
          <w:szCs w:val="23"/>
        </w:rPr>
        <w:t xml:space="preserve"> </w:t>
      </w:r>
      <w:r w:rsidR="00383348">
        <w:rPr>
          <w:sz w:val="23"/>
          <w:szCs w:val="23"/>
        </w:rPr>
        <w:t xml:space="preserve">служебной запиской от </w:t>
      </w:r>
      <w:r w:rsidR="00896C6D">
        <w:rPr>
          <w:sz w:val="23"/>
          <w:szCs w:val="23"/>
        </w:rPr>
        <w:t>Колмогоровой Л.В.</w:t>
      </w:r>
      <w:r w:rsidR="00383348">
        <w:rPr>
          <w:sz w:val="23"/>
          <w:szCs w:val="23"/>
        </w:rPr>
        <w:t xml:space="preserve"> от 10.09.2026,</w:t>
      </w:r>
    </w:p>
    <w:p w14:paraId="7F9DE3C9" w14:textId="77777777" w:rsidR="000C49F0" w:rsidRPr="00A2682F" w:rsidRDefault="000C49F0" w:rsidP="000C49F0">
      <w:pPr>
        <w:ind w:firstLine="720"/>
        <w:jc w:val="both"/>
        <w:rPr>
          <w:sz w:val="24"/>
          <w:szCs w:val="24"/>
        </w:rPr>
      </w:pPr>
    </w:p>
    <w:p w14:paraId="67388390" w14:textId="77777777" w:rsidR="000C49F0" w:rsidRDefault="000C49F0" w:rsidP="000C49F0">
      <w:pPr>
        <w:jc w:val="center"/>
        <w:rPr>
          <w:sz w:val="24"/>
          <w:szCs w:val="24"/>
        </w:rPr>
      </w:pPr>
      <w:r w:rsidRPr="00A2682F">
        <w:rPr>
          <w:sz w:val="24"/>
          <w:szCs w:val="24"/>
        </w:rPr>
        <w:t>ПРИКАЗЫВАЮ:</w:t>
      </w:r>
    </w:p>
    <w:p w14:paraId="04BC3C3D" w14:textId="77777777" w:rsidR="00076D9B" w:rsidRPr="00A2682F" w:rsidRDefault="00076D9B" w:rsidP="000C49F0">
      <w:pPr>
        <w:jc w:val="center"/>
        <w:rPr>
          <w:sz w:val="24"/>
          <w:szCs w:val="24"/>
        </w:rPr>
      </w:pPr>
    </w:p>
    <w:p w14:paraId="173A5599" w14:textId="6A66C33B" w:rsidR="000C49F0" w:rsidRPr="00076D9B" w:rsidRDefault="000C49F0" w:rsidP="000C49F0">
      <w:pPr>
        <w:ind w:firstLine="284"/>
        <w:jc w:val="both"/>
        <w:rPr>
          <w:sz w:val="23"/>
          <w:szCs w:val="23"/>
        </w:rPr>
      </w:pPr>
      <w:r w:rsidRPr="00076D9B">
        <w:rPr>
          <w:sz w:val="23"/>
          <w:szCs w:val="23"/>
        </w:rPr>
        <w:t>1. Внести изменения в сводную бюджетную роспись бюджета Ленинского городского округа Московской области на 2026 год и на плановый период 2027 и 2028 годов, перераспределив бюджетные ассигнования в 202</w:t>
      </w:r>
      <w:r w:rsidR="00896C6D">
        <w:rPr>
          <w:sz w:val="23"/>
          <w:szCs w:val="23"/>
        </w:rPr>
        <w:t>8</w:t>
      </w:r>
      <w:r w:rsidRPr="00076D9B">
        <w:rPr>
          <w:sz w:val="23"/>
          <w:szCs w:val="23"/>
        </w:rPr>
        <w:t xml:space="preserve"> году согласно приложению.</w:t>
      </w:r>
    </w:p>
    <w:p w14:paraId="33F28428" w14:textId="77777777" w:rsidR="000C49F0" w:rsidRPr="00076D9B" w:rsidRDefault="000C49F0" w:rsidP="000C49F0">
      <w:pPr>
        <w:ind w:firstLine="284"/>
        <w:jc w:val="both"/>
        <w:rPr>
          <w:sz w:val="23"/>
          <w:szCs w:val="23"/>
        </w:rPr>
      </w:pPr>
      <w:r w:rsidRPr="00076D9B">
        <w:rPr>
          <w:sz w:val="23"/>
          <w:szCs w:val="23"/>
        </w:rPr>
        <w:t xml:space="preserve">2. Начальнику организационно-правового отдела Т.И. Русановой обеспечить размещение приказа в информационно-телекоммуникационной сети Интернет по адресу: </w:t>
      </w:r>
      <w:r w:rsidRPr="00076D9B">
        <w:rPr>
          <w:sz w:val="23"/>
          <w:szCs w:val="23"/>
          <w:lang w:val="en-US"/>
        </w:rPr>
        <w:t>http</w:t>
      </w:r>
      <w:r w:rsidRPr="00076D9B">
        <w:rPr>
          <w:sz w:val="23"/>
          <w:szCs w:val="23"/>
        </w:rPr>
        <w:t>://</w:t>
      </w:r>
      <w:r w:rsidRPr="00076D9B">
        <w:rPr>
          <w:sz w:val="23"/>
          <w:szCs w:val="23"/>
          <w:lang w:val="en-US"/>
        </w:rPr>
        <w:t>www</w:t>
      </w:r>
      <w:r w:rsidRPr="00076D9B">
        <w:rPr>
          <w:sz w:val="23"/>
          <w:szCs w:val="23"/>
        </w:rPr>
        <w:t>.</w:t>
      </w:r>
      <w:proofErr w:type="spellStart"/>
      <w:r w:rsidRPr="00076D9B">
        <w:rPr>
          <w:sz w:val="23"/>
          <w:szCs w:val="23"/>
          <w:lang w:val="en-US"/>
        </w:rPr>
        <w:t>adm</w:t>
      </w:r>
      <w:proofErr w:type="spellEnd"/>
      <w:r w:rsidRPr="00076D9B">
        <w:rPr>
          <w:sz w:val="23"/>
          <w:szCs w:val="23"/>
        </w:rPr>
        <w:t>-</w:t>
      </w:r>
      <w:proofErr w:type="spellStart"/>
      <w:r w:rsidRPr="00076D9B">
        <w:rPr>
          <w:sz w:val="23"/>
          <w:szCs w:val="23"/>
          <w:lang w:val="en-US"/>
        </w:rPr>
        <w:t>vidnoe</w:t>
      </w:r>
      <w:proofErr w:type="spellEnd"/>
      <w:r w:rsidRPr="00076D9B">
        <w:rPr>
          <w:sz w:val="23"/>
          <w:szCs w:val="23"/>
        </w:rPr>
        <w:t>.</w:t>
      </w:r>
      <w:proofErr w:type="spellStart"/>
      <w:r w:rsidRPr="00076D9B">
        <w:rPr>
          <w:sz w:val="23"/>
          <w:szCs w:val="23"/>
          <w:lang w:val="en-US"/>
        </w:rPr>
        <w:t>ru</w:t>
      </w:r>
      <w:proofErr w:type="spellEnd"/>
      <w:r w:rsidRPr="00076D9B">
        <w:rPr>
          <w:sz w:val="23"/>
          <w:szCs w:val="23"/>
        </w:rPr>
        <w:t>.</w:t>
      </w:r>
    </w:p>
    <w:p w14:paraId="79C4C77F" w14:textId="77777777" w:rsidR="000C49F0" w:rsidRPr="00076D9B" w:rsidRDefault="000C49F0" w:rsidP="000C49F0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3"/>
          <w:szCs w:val="23"/>
        </w:rPr>
      </w:pPr>
      <w:r w:rsidRPr="00076D9B">
        <w:rPr>
          <w:rFonts w:ascii="Times New Roman" w:hAnsi="Times New Roman"/>
          <w:sz w:val="23"/>
          <w:szCs w:val="23"/>
        </w:rPr>
        <w:t>3. Настоящий приказ вступает в силу со дня его подписания.</w:t>
      </w:r>
    </w:p>
    <w:p w14:paraId="0D265298" w14:textId="77777777" w:rsidR="000C49F0" w:rsidRPr="00076D9B" w:rsidRDefault="000C49F0" w:rsidP="000C49F0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3"/>
          <w:szCs w:val="23"/>
        </w:rPr>
      </w:pPr>
      <w:r w:rsidRPr="00076D9B">
        <w:rPr>
          <w:rFonts w:ascii="Times New Roman" w:hAnsi="Times New Roman"/>
          <w:sz w:val="23"/>
          <w:szCs w:val="23"/>
        </w:rPr>
        <w:t>4. Контроль за исполнением настоящего приказа оставляю за собой.</w:t>
      </w:r>
    </w:p>
    <w:p w14:paraId="599601F3" w14:textId="77777777" w:rsidR="001D11CB" w:rsidRDefault="001D11CB" w:rsidP="000C49F0">
      <w:pPr>
        <w:pStyle w:val="aa"/>
      </w:pPr>
    </w:p>
    <w:p w14:paraId="76E2C3DE" w14:textId="77777777" w:rsidR="00076D9B" w:rsidRDefault="00076D9B" w:rsidP="000C49F0">
      <w:pPr>
        <w:pStyle w:val="aa"/>
      </w:pPr>
    </w:p>
    <w:p w14:paraId="5B0C069F" w14:textId="77777777" w:rsidR="00C0410A" w:rsidRDefault="00C0410A" w:rsidP="000C49F0">
      <w:pPr>
        <w:pStyle w:val="aa"/>
      </w:pPr>
    </w:p>
    <w:p w14:paraId="3F9ED925" w14:textId="77777777" w:rsidR="00C0410A" w:rsidRDefault="00C0410A" w:rsidP="000C49F0">
      <w:pPr>
        <w:pStyle w:val="aa"/>
      </w:pPr>
    </w:p>
    <w:p w14:paraId="06B55461" w14:textId="77777777" w:rsidR="00C0410A" w:rsidRDefault="00C0410A" w:rsidP="00C0410A">
      <w:pPr>
        <w:pStyle w:val="ab"/>
        <w:rPr>
          <w:sz w:val="24"/>
          <w:szCs w:val="24"/>
        </w:rPr>
      </w:pPr>
      <w:r w:rsidRPr="00D94AF3">
        <w:rPr>
          <w:sz w:val="24"/>
          <w:szCs w:val="24"/>
        </w:rPr>
        <w:t>Заместитель</w:t>
      </w:r>
      <w:r>
        <w:rPr>
          <w:sz w:val="24"/>
          <w:szCs w:val="24"/>
        </w:rPr>
        <w:t xml:space="preserve"> главы городского округа –</w:t>
      </w:r>
    </w:p>
    <w:p w14:paraId="7572B4DF" w14:textId="77777777" w:rsidR="00C0410A" w:rsidRDefault="00C0410A" w:rsidP="00C0410A">
      <w:pPr>
        <w:pStyle w:val="ab"/>
        <w:rPr>
          <w:sz w:val="24"/>
          <w:szCs w:val="24"/>
        </w:rPr>
      </w:pPr>
      <w:r w:rsidRPr="00D94AF3">
        <w:rPr>
          <w:sz w:val="24"/>
          <w:szCs w:val="24"/>
        </w:rPr>
        <w:t xml:space="preserve">начальник Финансового управления      </w:t>
      </w:r>
      <w:r w:rsidRPr="00D94AF3">
        <w:rPr>
          <w:sz w:val="24"/>
          <w:szCs w:val="24"/>
        </w:rPr>
        <w:tab/>
      </w:r>
      <w:r w:rsidRPr="00D94AF3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Л.В. Колмогорова</w:t>
      </w:r>
    </w:p>
    <w:p w14:paraId="58FE7FD5" w14:textId="77777777" w:rsidR="00C0410A" w:rsidRDefault="00C0410A" w:rsidP="007A7FF4">
      <w:pPr>
        <w:pStyle w:val="ab"/>
        <w:rPr>
          <w:sz w:val="24"/>
          <w:szCs w:val="24"/>
        </w:rPr>
      </w:pPr>
    </w:p>
    <w:p w14:paraId="25D20B02" w14:textId="77777777" w:rsidR="00C0410A" w:rsidRDefault="00C0410A" w:rsidP="007A7FF4">
      <w:pPr>
        <w:pStyle w:val="ab"/>
        <w:rPr>
          <w:sz w:val="24"/>
          <w:szCs w:val="24"/>
        </w:rPr>
      </w:pPr>
    </w:p>
    <w:p w14:paraId="56F99280" w14:textId="77777777" w:rsidR="00C0410A" w:rsidRDefault="00C0410A" w:rsidP="007A7FF4">
      <w:pPr>
        <w:pStyle w:val="ab"/>
        <w:rPr>
          <w:sz w:val="24"/>
          <w:szCs w:val="24"/>
        </w:rPr>
      </w:pPr>
    </w:p>
    <w:p w14:paraId="0B6A296F" w14:textId="77777777" w:rsidR="00C0410A" w:rsidRDefault="00C0410A" w:rsidP="007A7FF4">
      <w:pPr>
        <w:pStyle w:val="ab"/>
        <w:rPr>
          <w:sz w:val="24"/>
          <w:szCs w:val="24"/>
        </w:rPr>
      </w:pPr>
    </w:p>
    <w:p w14:paraId="3D1EFB80" w14:textId="77777777" w:rsidR="00C0410A" w:rsidRDefault="00C0410A" w:rsidP="007A7FF4">
      <w:pPr>
        <w:pStyle w:val="ab"/>
        <w:rPr>
          <w:sz w:val="24"/>
          <w:szCs w:val="24"/>
        </w:rPr>
      </w:pPr>
    </w:p>
    <w:p w14:paraId="34FB3BC2" w14:textId="77777777" w:rsidR="00C0410A" w:rsidRDefault="00C0410A" w:rsidP="007A7FF4">
      <w:pPr>
        <w:pStyle w:val="ab"/>
        <w:rPr>
          <w:sz w:val="24"/>
          <w:szCs w:val="24"/>
        </w:rPr>
      </w:pPr>
    </w:p>
    <w:p w14:paraId="151A7858" w14:textId="77777777" w:rsidR="002B230F" w:rsidRDefault="002B230F" w:rsidP="008B142E">
      <w:pPr>
        <w:ind w:left="-709" w:hanging="142"/>
        <w:jc w:val="right"/>
        <w:rPr>
          <w:color w:val="000000"/>
        </w:rPr>
      </w:pPr>
    </w:p>
    <w:p w14:paraId="6672F61B" w14:textId="35F683E8" w:rsidR="008B142E" w:rsidRDefault="008B142E" w:rsidP="008B142E">
      <w:pPr>
        <w:ind w:left="-709" w:hanging="142"/>
        <w:jc w:val="right"/>
        <w:rPr>
          <w:color w:val="000000"/>
        </w:rPr>
      </w:pPr>
      <w:r w:rsidRPr="00905FB3">
        <w:rPr>
          <w:color w:val="000000"/>
        </w:rPr>
        <w:lastRenderedPageBreak/>
        <w:t xml:space="preserve">Приложение к приказу </w:t>
      </w:r>
      <w:r w:rsidRPr="00905FB3">
        <w:rPr>
          <w:color w:val="000000"/>
        </w:rPr>
        <w:br/>
        <w:t>Финансового управления администрации</w:t>
      </w:r>
      <w:r w:rsidRPr="00905FB3">
        <w:rPr>
          <w:color w:val="000000"/>
        </w:rPr>
        <w:br/>
        <w:t xml:space="preserve"> Ленинского городского округа</w:t>
      </w:r>
      <w:r w:rsidRPr="00905FB3">
        <w:rPr>
          <w:color w:val="000000"/>
        </w:rPr>
        <w:br/>
        <w:t xml:space="preserve"> Московской области </w:t>
      </w:r>
      <w:r w:rsidRPr="00905FB3">
        <w:rPr>
          <w:color w:val="000000"/>
        </w:rPr>
        <w:br/>
        <w:t xml:space="preserve"> от</w:t>
      </w:r>
      <w:r>
        <w:rPr>
          <w:color w:val="000000"/>
        </w:rPr>
        <w:t xml:space="preserve"> </w:t>
      </w:r>
      <w:r w:rsidR="00691B37">
        <w:rPr>
          <w:color w:val="000000"/>
        </w:rPr>
        <w:t>11</w:t>
      </w:r>
      <w:r w:rsidR="00D14AFC">
        <w:rPr>
          <w:color w:val="000000"/>
        </w:rPr>
        <w:t>.09</w:t>
      </w:r>
      <w:r w:rsidR="00483487">
        <w:rPr>
          <w:color w:val="000000"/>
        </w:rPr>
        <w:t>.2026</w:t>
      </w:r>
      <w:r w:rsidRPr="00C5622E">
        <w:rPr>
          <w:color w:val="000000"/>
        </w:rPr>
        <w:t xml:space="preserve"> №</w:t>
      </w:r>
      <w:r w:rsidR="004C146A">
        <w:rPr>
          <w:color w:val="000000"/>
        </w:rPr>
        <w:t xml:space="preserve"> 89</w:t>
      </w:r>
    </w:p>
    <w:p w14:paraId="63585388" w14:textId="77777777" w:rsidR="008B142E" w:rsidRDefault="008B142E" w:rsidP="00041655">
      <w:pPr>
        <w:ind w:left="-709" w:hanging="142"/>
        <w:rPr>
          <w:sz w:val="24"/>
          <w:szCs w:val="24"/>
        </w:rPr>
      </w:pPr>
    </w:p>
    <w:p w14:paraId="4E896D8F" w14:textId="6D14E47E" w:rsidR="008B142E" w:rsidRDefault="00A97719" w:rsidP="008B142E">
      <w:pPr>
        <w:ind w:left="-709" w:hanging="142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Изменение</w:t>
      </w:r>
      <w:r w:rsidR="008B142E" w:rsidRPr="00905FB3">
        <w:rPr>
          <w:b/>
          <w:bCs/>
          <w:color w:val="000000"/>
          <w:sz w:val="22"/>
        </w:rPr>
        <w:t xml:space="preserve"> сводной бюджетной росписи по расходам </w:t>
      </w:r>
      <w:r w:rsidR="008B142E" w:rsidRPr="00905FB3">
        <w:rPr>
          <w:b/>
          <w:bCs/>
          <w:color w:val="000000"/>
          <w:sz w:val="22"/>
        </w:rPr>
        <w:br/>
        <w:t xml:space="preserve">бюджета Ленинского городского округа Московской области </w:t>
      </w:r>
      <w:r w:rsidR="008B142E" w:rsidRPr="00905FB3">
        <w:rPr>
          <w:b/>
          <w:bCs/>
          <w:color w:val="000000"/>
          <w:sz w:val="22"/>
        </w:rPr>
        <w:br/>
        <w:t>на 202</w:t>
      </w:r>
      <w:r w:rsidR="00E122AB">
        <w:rPr>
          <w:b/>
          <w:bCs/>
          <w:color w:val="000000"/>
          <w:sz w:val="22"/>
        </w:rPr>
        <w:t>6</w:t>
      </w:r>
      <w:r w:rsidR="008B142E" w:rsidRPr="00905FB3">
        <w:rPr>
          <w:b/>
          <w:bCs/>
          <w:color w:val="000000"/>
          <w:sz w:val="22"/>
        </w:rPr>
        <w:t xml:space="preserve"> год и плановый период 202</w:t>
      </w:r>
      <w:r w:rsidR="00E122AB">
        <w:rPr>
          <w:b/>
          <w:bCs/>
          <w:color w:val="000000"/>
          <w:sz w:val="22"/>
        </w:rPr>
        <w:t>7</w:t>
      </w:r>
      <w:r w:rsidR="008B142E" w:rsidRPr="00905FB3">
        <w:rPr>
          <w:b/>
          <w:bCs/>
          <w:color w:val="000000"/>
          <w:sz w:val="22"/>
        </w:rPr>
        <w:t xml:space="preserve"> и 202</w:t>
      </w:r>
      <w:r w:rsidR="00E122AB">
        <w:rPr>
          <w:b/>
          <w:bCs/>
          <w:color w:val="000000"/>
          <w:sz w:val="22"/>
        </w:rPr>
        <w:t>8</w:t>
      </w:r>
      <w:r w:rsidR="008B142E" w:rsidRPr="00905FB3">
        <w:rPr>
          <w:b/>
          <w:bCs/>
          <w:color w:val="000000"/>
          <w:sz w:val="22"/>
        </w:rPr>
        <w:t xml:space="preserve"> годов</w:t>
      </w:r>
    </w:p>
    <w:p w14:paraId="093CE909" w14:textId="77777777" w:rsidR="00DA27B0" w:rsidRDefault="00DA27B0" w:rsidP="008B142E">
      <w:pPr>
        <w:ind w:left="-709" w:hanging="142"/>
        <w:jc w:val="center"/>
        <w:rPr>
          <w:b/>
          <w:bCs/>
          <w:color w:val="000000"/>
          <w:sz w:val="22"/>
        </w:rPr>
      </w:pPr>
    </w:p>
    <w:p w14:paraId="589C0BDB" w14:textId="3AD801C4" w:rsidR="00C0410A" w:rsidRPr="00905FB3" w:rsidRDefault="008B142E" w:rsidP="00132BF5">
      <w:pPr>
        <w:jc w:val="right"/>
        <w:rPr>
          <w:color w:val="000000"/>
        </w:rPr>
      </w:pPr>
      <w:r w:rsidRPr="00905FB3">
        <w:rPr>
          <w:color w:val="000000"/>
        </w:rPr>
        <w:t xml:space="preserve">Единица измерения: </w:t>
      </w:r>
      <w:proofErr w:type="spellStart"/>
      <w:r w:rsidR="00C0410A">
        <w:rPr>
          <w:color w:val="000000"/>
        </w:rPr>
        <w:t>тыс.руб</w:t>
      </w:r>
      <w:proofErr w:type="spellEnd"/>
      <w:r w:rsidR="00C0410A">
        <w:rPr>
          <w:color w:val="000000"/>
        </w:rPr>
        <w:t>.</w:t>
      </w:r>
    </w:p>
    <w:tbl>
      <w:tblPr>
        <w:tblW w:w="10485" w:type="dxa"/>
        <w:tblLook w:val="04A0" w:firstRow="1" w:lastRow="0" w:firstColumn="1" w:lastColumn="0" w:noHBand="0" w:noVBand="1"/>
      </w:tblPr>
      <w:tblGrid>
        <w:gridCol w:w="3823"/>
        <w:gridCol w:w="850"/>
        <w:gridCol w:w="851"/>
        <w:gridCol w:w="1134"/>
        <w:gridCol w:w="708"/>
        <w:gridCol w:w="993"/>
        <w:gridCol w:w="992"/>
        <w:gridCol w:w="1134"/>
      </w:tblGrid>
      <w:tr w:rsidR="00896C6D" w:rsidRPr="00896C6D" w14:paraId="360B9CA7" w14:textId="77777777" w:rsidTr="00896C6D">
        <w:trPr>
          <w:trHeight w:val="69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0F5E8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6995A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главы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5E3E4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485A1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76F97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0E899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План на 2026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7E910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План на 2027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4B620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План на 2028 год</w:t>
            </w:r>
          </w:p>
        </w:tc>
      </w:tr>
      <w:tr w:rsidR="00896C6D" w:rsidRPr="00896C6D" w14:paraId="4103B294" w14:textId="77777777" w:rsidTr="00896C6D">
        <w:trPr>
          <w:trHeight w:val="22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580E4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E9CF1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7BBF8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2DAA7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B3667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2B8F3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E3092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A3944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896C6D" w:rsidRPr="00896C6D" w14:paraId="44A98581" w14:textId="77777777" w:rsidTr="00896C6D">
        <w:trPr>
          <w:trHeight w:val="46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6BF8B" w14:textId="77777777" w:rsidR="00896C6D" w:rsidRPr="00896C6D" w:rsidRDefault="00896C6D" w:rsidP="00896C6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Финансовое управление администрации Ленинского городского округа Московской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F00ED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35E3D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31157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D25DF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2D22D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5CCFC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5A1B5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-6 707,3</w:t>
            </w:r>
          </w:p>
        </w:tc>
      </w:tr>
      <w:tr w:rsidR="00896C6D" w:rsidRPr="00896C6D" w14:paraId="0A355D7F" w14:textId="77777777" w:rsidTr="00896C6D">
        <w:trPr>
          <w:trHeight w:val="30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37D28" w14:textId="77777777" w:rsidR="00896C6D" w:rsidRPr="00896C6D" w:rsidRDefault="00896C6D" w:rsidP="00896C6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53277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DA4EC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CB338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4621B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492D3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1B3DE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E385E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-6 707,3</w:t>
            </w:r>
          </w:p>
        </w:tc>
      </w:tr>
      <w:tr w:rsidR="00896C6D" w:rsidRPr="00896C6D" w14:paraId="33503290" w14:textId="77777777" w:rsidTr="00896C6D">
        <w:trPr>
          <w:trHeight w:val="30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08177" w14:textId="77777777" w:rsidR="00896C6D" w:rsidRPr="00896C6D" w:rsidRDefault="00896C6D" w:rsidP="00896C6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39223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A35BD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C523B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B483F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F762C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5554B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5F9E2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FF0000"/>
                <w:sz w:val="16"/>
                <w:szCs w:val="16"/>
              </w:rPr>
              <w:t>-6 707,3</w:t>
            </w:r>
          </w:p>
        </w:tc>
      </w:tr>
      <w:tr w:rsidR="00896C6D" w:rsidRPr="00896C6D" w14:paraId="24734602" w14:textId="77777777" w:rsidTr="00896C6D">
        <w:trPr>
          <w:trHeight w:val="30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08186" w14:textId="77777777" w:rsidR="00896C6D" w:rsidRPr="00896C6D" w:rsidRDefault="00896C6D" w:rsidP="00896C6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5C8E5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8E384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D0F20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A261A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4875D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9E568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2B2D4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-6 707,3</w:t>
            </w:r>
          </w:p>
        </w:tc>
      </w:tr>
      <w:tr w:rsidR="00896C6D" w:rsidRPr="00896C6D" w14:paraId="2C0A1B71" w14:textId="77777777" w:rsidTr="00896C6D">
        <w:trPr>
          <w:trHeight w:val="30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19024" w14:textId="77777777" w:rsidR="00896C6D" w:rsidRPr="00896C6D" w:rsidRDefault="00896C6D" w:rsidP="00896C6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3B7FA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5D83F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5CE57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9900004000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9B759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B9FB6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ABC72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C2527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FF0000"/>
                <w:sz w:val="16"/>
                <w:szCs w:val="16"/>
              </w:rPr>
              <w:t>-6 707,3</w:t>
            </w:r>
          </w:p>
        </w:tc>
      </w:tr>
      <w:tr w:rsidR="00896C6D" w:rsidRPr="00896C6D" w14:paraId="42BBD082" w14:textId="77777777" w:rsidTr="00896C6D">
        <w:trPr>
          <w:trHeight w:val="30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B8277" w14:textId="77777777" w:rsidR="00896C6D" w:rsidRPr="00896C6D" w:rsidRDefault="00896C6D" w:rsidP="00896C6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8BC7E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3D629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BB911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9900004000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7704E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C43D7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37156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FCF2C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-6 707,3</w:t>
            </w:r>
          </w:p>
        </w:tc>
      </w:tr>
      <w:tr w:rsidR="00896C6D" w:rsidRPr="00896C6D" w14:paraId="6CE13942" w14:textId="77777777" w:rsidTr="00896C6D">
        <w:trPr>
          <w:trHeight w:val="30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AD914" w14:textId="77777777" w:rsidR="00896C6D" w:rsidRPr="00896C6D" w:rsidRDefault="00896C6D" w:rsidP="00896C6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6A389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CC5B7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9DC92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9900004000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F6D68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51A9B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A6E78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CDA58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FF0000"/>
                <w:sz w:val="16"/>
                <w:szCs w:val="16"/>
              </w:rPr>
              <w:t>-6 707,3</w:t>
            </w:r>
          </w:p>
        </w:tc>
      </w:tr>
      <w:tr w:rsidR="00896C6D" w:rsidRPr="00896C6D" w14:paraId="5B32FFD3" w14:textId="77777777" w:rsidTr="00896C6D">
        <w:trPr>
          <w:trHeight w:val="30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E8A45" w14:textId="77777777" w:rsidR="00896C6D" w:rsidRPr="00896C6D" w:rsidRDefault="00896C6D" w:rsidP="00896C6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Администрация Ленинского городского округа Московской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B451F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777BF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9D127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974E6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66A14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068E4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4D4C3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6 707,3</w:t>
            </w:r>
          </w:p>
        </w:tc>
      </w:tr>
      <w:tr w:rsidR="00896C6D" w:rsidRPr="00896C6D" w14:paraId="19E4C961" w14:textId="77777777" w:rsidTr="00896C6D">
        <w:trPr>
          <w:trHeight w:val="30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D2A54" w14:textId="77777777" w:rsidR="00896C6D" w:rsidRPr="00896C6D" w:rsidRDefault="00896C6D" w:rsidP="00896C6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Охрана окружающей среды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DA8D7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30F27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93D36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E05C7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06FDE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089EA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7AFEC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6 707,3</w:t>
            </w:r>
          </w:p>
        </w:tc>
      </w:tr>
      <w:tr w:rsidR="00896C6D" w:rsidRPr="00896C6D" w14:paraId="46057F00" w14:textId="77777777" w:rsidTr="00896C6D">
        <w:trPr>
          <w:trHeight w:val="30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E3D24" w14:textId="77777777" w:rsidR="00896C6D" w:rsidRPr="00896C6D" w:rsidRDefault="00896C6D" w:rsidP="00896C6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Сбор, удаление отходов и очистка сточных вод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C830B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C054D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0602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43FAD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7B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18E55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E3110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D1904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6 707,3</w:t>
            </w:r>
          </w:p>
        </w:tc>
      </w:tr>
      <w:tr w:rsidR="00896C6D" w:rsidRPr="00896C6D" w14:paraId="0FC05E59" w14:textId="77777777" w:rsidTr="00896C6D">
        <w:trPr>
          <w:trHeight w:val="46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606F4" w14:textId="77777777" w:rsidR="00896C6D" w:rsidRPr="00896C6D" w:rsidRDefault="00896C6D" w:rsidP="00896C6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"Развитие инженерной инфраструктуры и энергоэффективности"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5A452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DA3EC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66F2D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1000000000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3CE0A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4346A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BBE19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874A9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6 707,3</w:t>
            </w:r>
          </w:p>
        </w:tc>
      </w:tr>
      <w:tr w:rsidR="00896C6D" w:rsidRPr="00896C6D" w14:paraId="5916662B" w14:textId="77777777" w:rsidTr="00896C6D">
        <w:trPr>
          <w:trHeight w:val="30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045D6" w14:textId="77777777" w:rsidR="00896C6D" w:rsidRPr="00896C6D" w:rsidRDefault="00896C6D" w:rsidP="00896C6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Подпрограмма "Системы водоотведения"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403D9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48541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0602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8FE42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1020000000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EF62E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71223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F90E0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591C7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6 707,3</w:t>
            </w:r>
          </w:p>
        </w:tc>
      </w:tr>
      <w:tr w:rsidR="00896C6D" w:rsidRPr="00896C6D" w14:paraId="124F0500" w14:textId="77777777" w:rsidTr="00896C6D">
        <w:trPr>
          <w:trHeight w:val="91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A6885" w14:textId="77777777" w:rsidR="00896C6D" w:rsidRPr="00896C6D" w:rsidRDefault="00896C6D" w:rsidP="00896C6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"Строительство, реконструкция (модернизация), капитальный ремонт, приобретение, монтаж и ввод в эксплуатацию объектов очистки сточных вод на территории муниципальных образований Московской области"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89B8B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40C8B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0602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223A9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1020100000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EEB34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1F772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E83D1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3B3A0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6 707,3</w:t>
            </w:r>
          </w:p>
        </w:tc>
      </w:tr>
      <w:tr w:rsidR="00896C6D" w:rsidRPr="00896C6D" w14:paraId="1C537E4C" w14:textId="77777777" w:rsidTr="00896C6D">
        <w:trPr>
          <w:trHeight w:val="30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F9ED9" w14:textId="77777777" w:rsidR="00896C6D" w:rsidRPr="00896C6D" w:rsidRDefault="00896C6D" w:rsidP="00896C6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Строительство и реконструкция объектов очистки сточных вод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DE078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93C54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0602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C2919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10201S4020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181F8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3D16C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5FD44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1FC28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6 707,3</w:t>
            </w:r>
          </w:p>
        </w:tc>
      </w:tr>
      <w:tr w:rsidR="00896C6D" w:rsidRPr="00896C6D" w14:paraId="1C994443" w14:textId="77777777" w:rsidTr="00896C6D">
        <w:trPr>
          <w:trHeight w:val="46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0F583" w14:textId="77777777" w:rsidR="00896C6D" w:rsidRPr="00896C6D" w:rsidRDefault="00896C6D" w:rsidP="00896C6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77C80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03982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ADF34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10201S4020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1C9D3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867C4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181F3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32683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6 707,3</w:t>
            </w:r>
          </w:p>
        </w:tc>
      </w:tr>
      <w:tr w:rsidR="00896C6D" w:rsidRPr="00896C6D" w14:paraId="43CE1152" w14:textId="77777777" w:rsidTr="00896C6D">
        <w:trPr>
          <w:trHeight w:val="30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C7B8F" w14:textId="77777777" w:rsidR="00896C6D" w:rsidRPr="00896C6D" w:rsidRDefault="00896C6D" w:rsidP="00896C6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CDFC9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1FCC1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0602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A770C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10201S4020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5AF72" w14:textId="77777777" w:rsidR="00896C6D" w:rsidRPr="00896C6D" w:rsidRDefault="00896C6D" w:rsidP="00896C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88913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F5D83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372F6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color w:val="000000"/>
                <w:sz w:val="16"/>
                <w:szCs w:val="16"/>
              </w:rPr>
              <w:t>6 707,3</w:t>
            </w:r>
          </w:p>
        </w:tc>
      </w:tr>
      <w:tr w:rsidR="00896C6D" w:rsidRPr="00896C6D" w14:paraId="15EA36E9" w14:textId="77777777" w:rsidTr="00896C6D">
        <w:trPr>
          <w:trHeight w:val="270"/>
        </w:trPr>
        <w:tc>
          <w:tcPr>
            <w:tcW w:w="7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B5B58" w14:textId="77777777" w:rsidR="00896C6D" w:rsidRPr="00896C6D" w:rsidRDefault="00896C6D" w:rsidP="00896C6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C0FAB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1DEA6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763BE" w14:textId="77777777" w:rsidR="00896C6D" w:rsidRPr="00896C6D" w:rsidRDefault="00896C6D" w:rsidP="00896C6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96C6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</w:tbl>
    <w:p w14:paraId="0804F8A7" w14:textId="77777777" w:rsidR="008B142E" w:rsidRDefault="008B142E" w:rsidP="002216BF">
      <w:pPr>
        <w:ind w:left="-709" w:hanging="142"/>
        <w:rPr>
          <w:sz w:val="24"/>
          <w:szCs w:val="24"/>
        </w:rPr>
      </w:pPr>
    </w:p>
    <w:sectPr w:rsidR="008B142E" w:rsidSect="008B192B">
      <w:pgSz w:w="11906" w:h="16838" w:code="9"/>
      <w:pgMar w:top="1134" w:right="850" w:bottom="1134" w:left="85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847E8" w14:textId="77777777" w:rsidR="00373E99" w:rsidRDefault="00373E99">
      <w:r>
        <w:separator/>
      </w:r>
    </w:p>
  </w:endnote>
  <w:endnote w:type="continuationSeparator" w:id="0">
    <w:p w14:paraId="3B4E0084" w14:textId="77777777" w:rsidR="00373E99" w:rsidRDefault="0037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38749" w14:textId="77777777" w:rsidR="00373E99" w:rsidRDefault="00373E99">
      <w:r>
        <w:separator/>
      </w:r>
    </w:p>
  </w:footnote>
  <w:footnote w:type="continuationSeparator" w:id="0">
    <w:p w14:paraId="68CF785B" w14:textId="77777777" w:rsidR="00373E99" w:rsidRDefault="00373E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A5C"/>
    <w:multiLevelType w:val="hybridMultilevel"/>
    <w:tmpl w:val="47202B34"/>
    <w:lvl w:ilvl="0" w:tplc="9F646E1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C0A2873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215AEA66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11AC5D10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9466B344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9CCBD0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186AE12E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25404A9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A0CC51C2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 w15:restartNumberingAfterBreak="0">
    <w:nsid w:val="0DC5006F"/>
    <w:multiLevelType w:val="hybridMultilevel"/>
    <w:tmpl w:val="B03C7154"/>
    <w:lvl w:ilvl="0" w:tplc="3E62A126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 w15:restartNumberingAfterBreak="0">
    <w:nsid w:val="21AC75E7"/>
    <w:multiLevelType w:val="hybridMultilevel"/>
    <w:tmpl w:val="47202B34"/>
    <w:lvl w:ilvl="0" w:tplc="57DCEBF6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56C557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C4544F4A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548E400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7428A420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432CF98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ABEC2F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D51C2C5E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9B70C7E8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" w15:restartNumberingAfterBreak="0">
    <w:nsid w:val="29945E53"/>
    <w:multiLevelType w:val="hybridMultilevel"/>
    <w:tmpl w:val="104692E8"/>
    <w:lvl w:ilvl="0" w:tplc="3E7EB57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31B22C0D"/>
    <w:multiLevelType w:val="hybridMultilevel"/>
    <w:tmpl w:val="47202B34"/>
    <w:lvl w:ilvl="0" w:tplc="E648FD0E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88B8A2F0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3FFC3040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683EAA3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4F421BCA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599E7B36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21DE8B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6F16FD42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67024F7A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5" w15:restartNumberingAfterBreak="0">
    <w:nsid w:val="41E40360"/>
    <w:multiLevelType w:val="hybridMultilevel"/>
    <w:tmpl w:val="47202B34"/>
    <w:lvl w:ilvl="0" w:tplc="125E1694">
      <w:start w:val="1"/>
      <w:numFmt w:val="bullet"/>
      <w:lvlText w:val=""/>
      <w:lvlJc w:val="left"/>
      <w:pPr>
        <w:tabs>
          <w:tab w:val="num" w:pos="1287"/>
        </w:tabs>
        <w:ind w:left="1040" w:hanging="113"/>
      </w:pPr>
      <w:rPr>
        <w:rFonts w:ascii="Symbol" w:hAnsi="Symbol" w:hint="default"/>
      </w:rPr>
    </w:lvl>
    <w:lvl w:ilvl="1" w:tplc="6C72D67C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D3141CBC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D6FADE5A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B09CC4AC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9308236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5D1C8D9C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3DBE195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5A5AB00E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6" w15:restartNumberingAfterBreak="0">
    <w:nsid w:val="4928358A"/>
    <w:multiLevelType w:val="multilevel"/>
    <w:tmpl w:val="1E1EB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7" w15:restartNumberingAfterBreak="0">
    <w:nsid w:val="513F32D5"/>
    <w:multiLevelType w:val="hybridMultilevel"/>
    <w:tmpl w:val="711EEABE"/>
    <w:lvl w:ilvl="0" w:tplc="CBBEAD08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8" w15:restartNumberingAfterBreak="0">
    <w:nsid w:val="586D1A6F"/>
    <w:multiLevelType w:val="hybridMultilevel"/>
    <w:tmpl w:val="81BEE2EA"/>
    <w:lvl w:ilvl="0" w:tplc="FCCA7DA4">
      <w:start w:val="1"/>
      <w:numFmt w:val="decimal"/>
      <w:lvlText w:val="%1."/>
      <w:lvlJc w:val="left"/>
      <w:pPr>
        <w:tabs>
          <w:tab w:val="num" w:pos="810"/>
        </w:tabs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 w16cid:durableId="168837975">
    <w:abstractNumId w:val="4"/>
  </w:num>
  <w:num w:numId="2" w16cid:durableId="1091857382">
    <w:abstractNumId w:val="5"/>
  </w:num>
  <w:num w:numId="3" w16cid:durableId="594440153">
    <w:abstractNumId w:val="2"/>
  </w:num>
  <w:num w:numId="4" w16cid:durableId="1835292440">
    <w:abstractNumId w:val="0"/>
  </w:num>
  <w:num w:numId="5" w16cid:durableId="719668225">
    <w:abstractNumId w:val="6"/>
  </w:num>
  <w:num w:numId="6" w16cid:durableId="369301391">
    <w:abstractNumId w:val="8"/>
  </w:num>
  <w:num w:numId="7" w16cid:durableId="1628510744">
    <w:abstractNumId w:val="3"/>
  </w:num>
  <w:num w:numId="8" w16cid:durableId="1826973045">
    <w:abstractNumId w:val="1"/>
  </w:num>
  <w:num w:numId="9" w16cid:durableId="9420372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9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1E9"/>
    <w:rsid w:val="00001C0B"/>
    <w:rsid w:val="0000451E"/>
    <w:rsid w:val="000045AE"/>
    <w:rsid w:val="00004895"/>
    <w:rsid w:val="00005C24"/>
    <w:rsid w:val="000128DB"/>
    <w:rsid w:val="00013B3E"/>
    <w:rsid w:val="00014EC4"/>
    <w:rsid w:val="00014EDE"/>
    <w:rsid w:val="00020EE2"/>
    <w:rsid w:val="00020FE7"/>
    <w:rsid w:val="00022165"/>
    <w:rsid w:val="00023ED9"/>
    <w:rsid w:val="000257E7"/>
    <w:rsid w:val="000264CC"/>
    <w:rsid w:val="000265CB"/>
    <w:rsid w:val="00030B53"/>
    <w:rsid w:val="000318EE"/>
    <w:rsid w:val="00032652"/>
    <w:rsid w:val="000341CD"/>
    <w:rsid w:val="00035934"/>
    <w:rsid w:val="000369E9"/>
    <w:rsid w:val="00036F2A"/>
    <w:rsid w:val="000377DC"/>
    <w:rsid w:val="00041655"/>
    <w:rsid w:val="0004329A"/>
    <w:rsid w:val="000500E7"/>
    <w:rsid w:val="000526BE"/>
    <w:rsid w:val="00054987"/>
    <w:rsid w:val="000617BC"/>
    <w:rsid w:val="00063774"/>
    <w:rsid w:val="000640DC"/>
    <w:rsid w:val="00064C92"/>
    <w:rsid w:val="000657D4"/>
    <w:rsid w:val="000671E9"/>
    <w:rsid w:val="000702D9"/>
    <w:rsid w:val="000725B0"/>
    <w:rsid w:val="00074526"/>
    <w:rsid w:val="00076D9B"/>
    <w:rsid w:val="000830BB"/>
    <w:rsid w:val="0008674A"/>
    <w:rsid w:val="00086DC4"/>
    <w:rsid w:val="000917C1"/>
    <w:rsid w:val="0009395F"/>
    <w:rsid w:val="00093C2D"/>
    <w:rsid w:val="000954AF"/>
    <w:rsid w:val="0009691B"/>
    <w:rsid w:val="00097CBC"/>
    <w:rsid w:val="00097E02"/>
    <w:rsid w:val="000A1A07"/>
    <w:rsid w:val="000A316A"/>
    <w:rsid w:val="000A350E"/>
    <w:rsid w:val="000A5205"/>
    <w:rsid w:val="000A64AE"/>
    <w:rsid w:val="000B58CB"/>
    <w:rsid w:val="000B59EA"/>
    <w:rsid w:val="000C05ED"/>
    <w:rsid w:val="000C391F"/>
    <w:rsid w:val="000C49F0"/>
    <w:rsid w:val="000D2CB7"/>
    <w:rsid w:val="000D423D"/>
    <w:rsid w:val="000D6BB6"/>
    <w:rsid w:val="000D76FB"/>
    <w:rsid w:val="000E03B2"/>
    <w:rsid w:val="000E31CF"/>
    <w:rsid w:val="000E41C2"/>
    <w:rsid w:val="000E7932"/>
    <w:rsid w:val="000E7E17"/>
    <w:rsid w:val="000F1CD3"/>
    <w:rsid w:val="000F1D88"/>
    <w:rsid w:val="000F3666"/>
    <w:rsid w:val="00100420"/>
    <w:rsid w:val="00101364"/>
    <w:rsid w:val="00107017"/>
    <w:rsid w:val="00110BED"/>
    <w:rsid w:val="00111E2C"/>
    <w:rsid w:val="00115ADF"/>
    <w:rsid w:val="00116337"/>
    <w:rsid w:val="00116578"/>
    <w:rsid w:val="00117ADA"/>
    <w:rsid w:val="0013049C"/>
    <w:rsid w:val="0013066C"/>
    <w:rsid w:val="00132BF5"/>
    <w:rsid w:val="001374E9"/>
    <w:rsid w:val="00140129"/>
    <w:rsid w:val="00141315"/>
    <w:rsid w:val="0014734D"/>
    <w:rsid w:val="00150439"/>
    <w:rsid w:val="00151316"/>
    <w:rsid w:val="0015296A"/>
    <w:rsid w:val="0015386A"/>
    <w:rsid w:val="00155319"/>
    <w:rsid w:val="00160226"/>
    <w:rsid w:val="00160982"/>
    <w:rsid w:val="00161124"/>
    <w:rsid w:val="001611AD"/>
    <w:rsid w:val="00163FE3"/>
    <w:rsid w:val="00167D1F"/>
    <w:rsid w:val="001704AA"/>
    <w:rsid w:val="0017167B"/>
    <w:rsid w:val="00173402"/>
    <w:rsid w:val="00174782"/>
    <w:rsid w:val="00175A4E"/>
    <w:rsid w:val="00177FB1"/>
    <w:rsid w:val="001916EA"/>
    <w:rsid w:val="001945DD"/>
    <w:rsid w:val="001A4D60"/>
    <w:rsid w:val="001A66F4"/>
    <w:rsid w:val="001A6C67"/>
    <w:rsid w:val="001B017A"/>
    <w:rsid w:val="001B20F8"/>
    <w:rsid w:val="001B4588"/>
    <w:rsid w:val="001B4C59"/>
    <w:rsid w:val="001B72AD"/>
    <w:rsid w:val="001C0108"/>
    <w:rsid w:val="001C0D86"/>
    <w:rsid w:val="001C467F"/>
    <w:rsid w:val="001C6379"/>
    <w:rsid w:val="001C7FF6"/>
    <w:rsid w:val="001D1051"/>
    <w:rsid w:val="001D11CB"/>
    <w:rsid w:val="001D12B0"/>
    <w:rsid w:val="001D17DA"/>
    <w:rsid w:val="001D2545"/>
    <w:rsid w:val="001D717B"/>
    <w:rsid w:val="001D79AD"/>
    <w:rsid w:val="001E0678"/>
    <w:rsid w:val="001E29EB"/>
    <w:rsid w:val="001E2F9D"/>
    <w:rsid w:val="001E6728"/>
    <w:rsid w:val="001E719B"/>
    <w:rsid w:val="001F79ED"/>
    <w:rsid w:val="00202F64"/>
    <w:rsid w:val="00203966"/>
    <w:rsid w:val="00206D35"/>
    <w:rsid w:val="002076FD"/>
    <w:rsid w:val="00207C20"/>
    <w:rsid w:val="00207D49"/>
    <w:rsid w:val="00211B32"/>
    <w:rsid w:val="00213065"/>
    <w:rsid w:val="002175B1"/>
    <w:rsid w:val="002202EA"/>
    <w:rsid w:val="00220D0D"/>
    <w:rsid w:val="002216BF"/>
    <w:rsid w:val="002223C7"/>
    <w:rsid w:val="00223FD8"/>
    <w:rsid w:val="0022462E"/>
    <w:rsid w:val="002302E3"/>
    <w:rsid w:val="002312CD"/>
    <w:rsid w:val="00232367"/>
    <w:rsid w:val="0023252A"/>
    <w:rsid w:val="002354AB"/>
    <w:rsid w:val="00237AFF"/>
    <w:rsid w:val="00243217"/>
    <w:rsid w:val="002474DF"/>
    <w:rsid w:val="00252DEC"/>
    <w:rsid w:val="002541BB"/>
    <w:rsid w:val="00254E36"/>
    <w:rsid w:val="002567CE"/>
    <w:rsid w:val="002567EF"/>
    <w:rsid w:val="00256A3A"/>
    <w:rsid w:val="00256F4D"/>
    <w:rsid w:val="00261861"/>
    <w:rsid w:val="002655FC"/>
    <w:rsid w:val="002659F1"/>
    <w:rsid w:val="00267A42"/>
    <w:rsid w:val="00273ED1"/>
    <w:rsid w:val="002743E2"/>
    <w:rsid w:val="00280847"/>
    <w:rsid w:val="00280A07"/>
    <w:rsid w:val="00280F83"/>
    <w:rsid w:val="002818DB"/>
    <w:rsid w:val="00282202"/>
    <w:rsid w:val="00282EBA"/>
    <w:rsid w:val="00284635"/>
    <w:rsid w:val="00285F2F"/>
    <w:rsid w:val="00287487"/>
    <w:rsid w:val="0028776E"/>
    <w:rsid w:val="00295D62"/>
    <w:rsid w:val="002A5212"/>
    <w:rsid w:val="002A5AF2"/>
    <w:rsid w:val="002B00D5"/>
    <w:rsid w:val="002B1D85"/>
    <w:rsid w:val="002B230F"/>
    <w:rsid w:val="002B4F92"/>
    <w:rsid w:val="002B6B29"/>
    <w:rsid w:val="002C34D3"/>
    <w:rsid w:val="002C4237"/>
    <w:rsid w:val="002C4749"/>
    <w:rsid w:val="002C55A1"/>
    <w:rsid w:val="002D041B"/>
    <w:rsid w:val="002D55E7"/>
    <w:rsid w:val="002D6109"/>
    <w:rsid w:val="002D7A22"/>
    <w:rsid w:val="002E0C10"/>
    <w:rsid w:val="002E0D08"/>
    <w:rsid w:val="002E14DC"/>
    <w:rsid w:val="002E16DD"/>
    <w:rsid w:val="002E264D"/>
    <w:rsid w:val="002E42CD"/>
    <w:rsid w:val="002E7AF3"/>
    <w:rsid w:val="002F0B9A"/>
    <w:rsid w:val="002F2763"/>
    <w:rsid w:val="002F2973"/>
    <w:rsid w:val="002F3049"/>
    <w:rsid w:val="002F4072"/>
    <w:rsid w:val="002F559A"/>
    <w:rsid w:val="00302BB4"/>
    <w:rsid w:val="0030349C"/>
    <w:rsid w:val="0030649F"/>
    <w:rsid w:val="00307E5E"/>
    <w:rsid w:val="00312F13"/>
    <w:rsid w:val="00313D86"/>
    <w:rsid w:val="0032119D"/>
    <w:rsid w:val="00322127"/>
    <w:rsid w:val="00325E06"/>
    <w:rsid w:val="00326C1E"/>
    <w:rsid w:val="003303CB"/>
    <w:rsid w:val="00330A27"/>
    <w:rsid w:val="0033259D"/>
    <w:rsid w:val="00336E88"/>
    <w:rsid w:val="003422E8"/>
    <w:rsid w:val="00343DBE"/>
    <w:rsid w:val="00345939"/>
    <w:rsid w:val="00345B56"/>
    <w:rsid w:val="00350BBF"/>
    <w:rsid w:val="00353321"/>
    <w:rsid w:val="00355BDE"/>
    <w:rsid w:val="00357BDA"/>
    <w:rsid w:val="00362CA7"/>
    <w:rsid w:val="003640E9"/>
    <w:rsid w:val="003646AA"/>
    <w:rsid w:val="003649E4"/>
    <w:rsid w:val="0036716C"/>
    <w:rsid w:val="003720EE"/>
    <w:rsid w:val="00372A3D"/>
    <w:rsid w:val="0037392F"/>
    <w:rsid w:val="00373A1E"/>
    <w:rsid w:val="00373E99"/>
    <w:rsid w:val="00375170"/>
    <w:rsid w:val="00375AF9"/>
    <w:rsid w:val="00376731"/>
    <w:rsid w:val="0037766E"/>
    <w:rsid w:val="00382029"/>
    <w:rsid w:val="00383348"/>
    <w:rsid w:val="00386531"/>
    <w:rsid w:val="00390067"/>
    <w:rsid w:val="0039023D"/>
    <w:rsid w:val="00393690"/>
    <w:rsid w:val="00395E44"/>
    <w:rsid w:val="00396083"/>
    <w:rsid w:val="003A141B"/>
    <w:rsid w:val="003A1B38"/>
    <w:rsid w:val="003A4927"/>
    <w:rsid w:val="003A5E73"/>
    <w:rsid w:val="003A7A13"/>
    <w:rsid w:val="003B3119"/>
    <w:rsid w:val="003B51CC"/>
    <w:rsid w:val="003B7B82"/>
    <w:rsid w:val="003B7DEC"/>
    <w:rsid w:val="003C1AB9"/>
    <w:rsid w:val="003C2305"/>
    <w:rsid w:val="003C313D"/>
    <w:rsid w:val="003D26E1"/>
    <w:rsid w:val="003E0F44"/>
    <w:rsid w:val="003E21DD"/>
    <w:rsid w:val="003E299F"/>
    <w:rsid w:val="003E380D"/>
    <w:rsid w:val="003E461E"/>
    <w:rsid w:val="003E4BF8"/>
    <w:rsid w:val="003E6465"/>
    <w:rsid w:val="003E647E"/>
    <w:rsid w:val="003F289D"/>
    <w:rsid w:val="003F2BAB"/>
    <w:rsid w:val="003F2D70"/>
    <w:rsid w:val="003F3A94"/>
    <w:rsid w:val="003F3F3C"/>
    <w:rsid w:val="003F56CC"/>
    <w:rsid w:val="004041E3"/>
    <w:rsid w:val="004047C0"/>
    <w:rsid w:val="00406E75"/>
    <w:rsid w:val="00410B96"/>
    <w:rsid w:val="00411338"/>
    <w:rsid w:val="00412906"/>
    <w:rsid w:val="00413D86"/>
    <w:rsid w:val="00415977"/>
    <w:rsid w:val="00417584"/>
    <w:rsid w:val="00420C82"/>
    <w:rsid w:val="00422718"/>
    <w:rsid w:val="004237A5"/>
    <w:rsid w:val="004266BF"/>
    <w:rsid w:val="00427305"/>
    <w:rsid w:val="00430231"/>
    <w:rsid w:val="00432776"/>
    <w:rsid w:val="00434573"/>
    <w:rsid w:val="00434A2D"/>
    <w:rsid w:val="0043711B"/>
    <w:rsid w:val="00443B3B"/>
    <w:rsid w:val="00444EF4"/>
    <w:rsid w:val="004461D4"/>
    <w:rsid w:val="00446F30"/>
    <w:rsid w:val="00447E27"/>
    <w:rsid w:val="00450565"/>
    <w:rsid w:val="004527F1"/>
    <w:rsid w:val="004603EF"/>
    <w:rsid w:val="00460F69"/>
    <w:rsid w:val="00462ADB"/>
    <w:rsid w:val="0046386C"/>
    <w:rsid w:val="00463AA1"/>
    <w:rsid w:val="00466740"/>
    <w:rsid w:val="0046743B"/>
    <w:rsid w:val="00474D59"/>
    <w:rsid w:val="00475837"/>
    <w:rsid w:val="004764C9"/>
    <w:rsid w:val="00476792"/>
    <w:rsid w:val="00477650"/>
    <w:rsid w:val="0048142D"/>
    <w:rsid w:val="00481F3E"/>
    <w:rsid w:val="00482DC8"/>
    <w:rsid w:val="00483487"/>
    <w:rsid w:val="00483A16"/>
    <w:rsid w:val="00483C45"/>
    <w:rsid w:val="00485262"/>
    <w:rsid w:val="004908DB"/>
    <w:rsid w:val="00495AB0"/>
    <w:rsid w:val="00496F8E"/>
    <w:rsid w:val="004A2131"/>
    <w:rsid w:val="004A22B8"/>
    <w:rsid w:val="004A3A6F"/>
    <w:rsid w:val="004A5373"/>
    <w:rsid w:val="004A5409"/>
    <w:rsid w:val="004A61FE"/>
    <w:rsid w:val="004A7FEE"/>
    <w:rsid w:val="004C0D37"/>
    <w:rsid w:val="004C146A"/>
    <w:rsid w:val="004C4246"/>
    <w:rsid w:val="004C66E4"/>
    <w:rsid w:val="004D07BE"/>
    <w:rsid w:val="004D1FFB"/>
    <w:rsid w:val="004D338B"/>
    <w:rsid w:val="004D37DD"/>
    <w:rsid w:val="004D3D70"/>
    <w:rsid w:val="004D3DDA"/>
    <w:rsid w:val="004E03A2"/>
    <w:rsid w:val="004E0998"/>
    <w:rsid w:val="004E0AA7"/>
    <w:rsid w:val="004E3343"/>
    <w:rsid w:val="004E5BDE"/>
    <w:rsid w:val="004E7189"/>
    <w:rsid w:val="004F034A"/>
    <w:rsid w:val="004F0491"/>
    <w:rsid w:val="004F1250"/>
    <w:rsid w:val="004F13F7"/>
    <w:rsid w:val="004F6AE7"/>
    <w:rsid w:val="004F75F4"/>
    <w:rsid w:val="00500F84"/>
    <w:rsid w:val="00507A8C"/>
    <w:rsid w:val="00510DD9"/>
    <w:rsid w:val="00513B86"/>
    <w:rsid w:val="005142BD"/>
    <w:rsid w:val="00517D52"/>
    <w:rsid w:val="00520370"/>
    <w:rsid w:val="00523BFE"/>
    <w:rsid w:val="00523FC6"/>
    <w:rsid w:val="00524F74"/>
    <w:rsid w:val="00525428"/>
    <w:rsid w:val="00525C06"/>
    <w:rsid w:val="00527D9C"/>
    <w:rsid w:val="0053073F"/>
    <w:rsid w:val="00533CDD"/>
    <w:rsid w:val="0053454A"/>
    <w:rsid w:val="00534EE5"/>
    <w:rsid w:val="00535E44"/>
    <w:rsid w:val="00536258"/>
    <w:rsid w:val="00541AA3"/>
    <w:rsid w:val="00544BCE"/>
    <w:rsid w:val="00545609"/>
    <w:rsid w:val="005540D3"/>
    <w:rsid w:val="005549F4"/>
    <w:rsid w:val="00554EF4"/>
    <w:rsid w:val="0055661F"/>
    <w:rsid w:val="00560EA0"/>
    <w:rsid w:val="00562158"/>
    <w:rsid w:val="00562EBD"/>
    <w:rsid w:val="00564F7B"/>
    <w:rsid w:val="00566A12"/>
    <w:rsid w:val="00567402"/>
    <w:rsid w:val="00570FAC"/>
    <w:rsid w:val="005753DC"/>
    <w:rsid w:val="00575A4F"/>
    <w:rsid w:val="00577527"/>
    <w:rsid w:val="005776C5"/>
    <w:rsid w:val="00580A61"/>
    <w:rsid w:val="00581AB4"/>
    <w:rsid w:val="005824EF"/>
    <w:rsid w:val="005841EE"/>
    <w:rsid w:val="00584F2C"/>
    <w:rsid w:val="00586A35"/>
    <w:rsid w:val="0059157C"/>
    <w:rsid w:val="00593F6D"/>
    <w:rsid w:val="0059433B"/>
    <w:rsid w:val="005974B0"/>
    <w:rsid w:val="00597F13"/>
    <w:rsid w:val="005A3B54"/>
    <w:rsid w:val="005A508E"/>
    <w:rsid w:val="005A6822"/>
    <w:rsid w:val="005A782E"/>
    <w:rsid w:val="005A7BD1"/>
    <w:rsid w:val="005B21C8"/>
    <w:rsid w:val="005B3491"/>
    <w:rsid w:val="005B6A2D"/>
    <w:rsid w:val="005C063B"/>
    <w:rsid w:val="005C1FF1"/>
    <w:rsid w:val="005C44C8"/>
    <w:rsid w:val="005C736C"/>
    <w:rsid w:val="005C74E3"/>
    <w:rsid w:val="005D02E3"/>
    <w:rsid w:val="005D14F3"/>
    <w:rsid w:val="005D4FD6"/>
    <w:rsid w:val="005D5422"/>
    <w:rsid w:val="005D5C2E"/>
    <w:rsid w:val="005D723D"/>
    <w:rsid w:val="005E4460"/>
    <w:rsid w:val="005E519E"/>
    <w:rsid w:val="005E6F67"/>
    <w:rsid w:val="005F0BC6"/>
    <w:rsid w:val="005F1C09"/>
    <w:rsid w:val="005F59D2"/>
    <w:rsid w:val="005F6511"/>
    <w:rsid w:val="006006AA"/>
    <w:rsid w:val="006007B0"/>
    <w:rsid w:val="0060082C"/>
    <w:rsid w:val="00600F51"/>
    <w:rsid w:val="006011FD"/>
    <w:rsid w:val="006025B5"/>
    <w:rsid w:val="00603811"/>
    <w:rsid w:val="0060397D"/>
    <w:rsid w:val="00604E33"/>
    <w:rsid w:val="00604FBD"/>
    <w:rsid w:val="00610C12"/>
    <w:rsid w:val="0061387B"/>
    <w:rsid w:val="006149F4"/>
    <w:rsid w:val="006173D6"/>
    <w:rsid w:val="00620070"/>
    <w:rsid w:val="006218FB"/>
    <w:rsid w:val="00622433"/>
    <w:rsid w:val="0062683E"/>
    <w:rsid w:val="00634A87"/>
    <w:rsid w:val="00635616"/>
    <w:rsid w:val="00635E46"/>
    <w:rsid w:val="00637324"/>
    <w:rsid w:val="0064080B"/>
    <w:rsid w:val="00641B8F"/>
    <w:rsid w:val="00652450"/>
    <w:rsid w:val="00655E58"/>
    <w:rsid w:val="00656900"/>
    <w:rsid w:val="0065791C"/>
    <w:rsid w:val="00666F50"/>
    <w:rsid w:val="00670AF1"/>
    <w:rsid w:val="00670DC6"/>
    <w:rsid w:val="00671819"/>
    <w:rsid w:val="00671C93"/>
    <w:rsid w:val="0067261B"/>
    <w:rsid w:val="006729C2"/>
    <w:rsid w:val="00672B30"/>
    <w:rsid w:val="006733E3"/>
    <w:rsid w:val="006806CC"/>
    <w:rsid w:val="00680780"/>
    <w:rsid w:val="006827E4"/>
    <w:rsid w:val="00687422"/>
    <w:rsid w:val="00691510"/>
    <w:rsid w:val="006915A3"/>
    <w:rsid w:val="00691B37"/>
    <w:rsid w:val="00691CD2"/>
    <w:rsid w:val="00691D09"/>
    <w:rsid w:val="006920A8"/>
    <w:rsid w:val="00692290"/>
    <w:rsid w:val="00694847"/>
    <w:rsid w:val="00696F48"/>
    <w:rsid w:val="006A1562"/>
    <w:rsid w:val="006A2079"/>
    <w:rsid w:val="006A3919"/>
    <w:rsid w:val="006A5A58"/>
    <w:rsid w:val="006B0DA9"/>
    <w:rsid w:val="006B3F7D"/>
    <w:rsid w:val="006B4929"/>
    <w:rsid w:val="006B569D"/>
    <w:rsid w:val="006B5EC9"/>
    <w:rsid w:val="006B65E2"/>
    <w:rsid w:val="006C0F26"/>
    <w:rsid w:val="006C30E3"/>
    <w:rsid w:val="006C6FA8"/>
    <w:rsid w:val="006D0D0E"/>
    <w:rsid w:val="006D238A"/>
    <w:rsid w:val="006D35C4"/>
    <w:rsid w:val="006D3A02"/>
    <w:rsid w:val="006D73B7"/>
    <w:rsid w:val="006D79A4"/>
    <w:rsid w:val="006E1E3C"/>
    <w:rsid w:val="006E293F"/>
    <w:rsid w:val="006E4670"/>
    <w:rsid w:val="006E5A32"/>
    <w:rsid w:val="006E687C"/>
    <w:rsid w:val="006E69B2"/>
    <w:rsid w:val="006E77EE"/>
    <w:rsid w:val="006F057F"/>
    <w:rsid w:val="006F33E1"/>
    <w:rsid w:val="006F35A6"/>
    <w:rsid w:val="006F3CA7"/>
    <w:rsid w:val="006F6ED1"/>
    <w:rsid w:val="006F72DA"/>
    <w:rsid w:val="00700334"/>
    <w:rsid w:val="0070166B"/>
    <w:rsid w:val="007019B7"/>
    <w:rsid w:val="00702715"/>
    <w:rsid w:val="00702A20"/>
    <w:rsid w:val="0071212A"/>
    <w:rsid w:val="0071448B"/>
    <w:rsid w:val="007154BB"/>
    <w:rsid w:val="007159A6"/>
    <w:rsid w:val="007166AA"/>
    <w:rsid w:val="00720B71"/>
    <w:rsid w:val="0072385C"/>
    <w:rsid w:val="007246BB"/>
    <w:rsid w:val="00725B33"/>
    <w:rsid w:val="0072783D"/>
    <w:rsid w:val="00736971"/>
    <w:rsid w:val="0074118F"/>
    <w:rsid w:val="00741195"/>
    <w:rsid w:val="00743585"/>
    <w:rsid w:val="00747D51"/>
    <w:rsid w:val="007510AD"/>
    <w:rsid w:val="00751493"/>
    <w:rsid w:val="007527E8"/>
    <w:rsid w:val="00752DB1"/>
    <w:rsid w:val="00753E52"/>
    <w:rsid w:val="007551DC"/>
    <w:rsid w:val="007573C2"/>
    <w:rsid w:val="00766C79"/>
    <w:rsid w:val="007679CA"/>
    <w:rsid w:val="0077241D"/>
    <w:rsid w:val="00773831"/>
    <w:rsid w:val="007755ED"/>
    <w:rsid w:val="007758DE"/>
    <w:rsid w:val="007812DB"/>
    <w:rsid w:val="0078331E"/>
    <w:rsid w:val="007847AD"/>
    <w:rsid w:val="00784E1D"/>
    <w:rsid w:val="00786000"/>
    <w:rsid w:val="007862D7"/>
    <w:rsid w:val="00791346"/>
    <w:rsid w:val="007923C5"/>
    <w:rsid w:val="00794244"/>
    <w:rsid w:val="00795271"/>
    <w:rsid w:val="007952EE"/>
    <w:rsid w:val="007953EB"/>
    <w:rsid w:val="00795A0F"/>
    <w:rsid w:val="00795ECE"/>
    <w:rsid w:val="007960DF"/>
    <w:rsid w:val="007A2605"/>
    <w:rsid w:val="007A7FF4"/>
    <w:rsid w:val="007B139A"/>
    <w:rsid w:val="007B20BD"/>
    <w:rsid w:val="007B3F37"/>
    <w:rsid w:val="007B5079"/>
    <w:rsid w:val="007B73F7"/>
    <w:rsid w:val="007C15E6"/>
    <w:rsid w:val="007C179C"/>
    <w:rsid w:val="007C546A"/>
    <w:rsid w:val="007D0346"/>
    <w:rsid w:val="007D2F44"/>
    <w:rsid w:val="007D6F83"/>
    <w:rsid w:val="007E1008"/>
    <w:rsid w:val="007E1EEA"/>
    <w:rsid w:val="007E209A"/>
    <w:rsid w:val="007E2BB1"/>
    <w:rsid w:val="007E2FE7"/>
    <w:rsid w:val="007E3865"/>
    <w:rsid w:val="007E3CDA"/>
    <w:rsid w:val="007E5237"/>
    <w:rsid w:val="007E5657"/>
    <w:rsid w:val="007E6197"/>
    <w:rsid w:val="007E75D3"/>
    <w:rsid w:val="007E7F9E"/>
    <w:rsid w:val="007F40BA"/>
    <w:rsid w:val="007F68C5"/>
    <w:rsid w:val="007F7B85"/>
    <w:rsid w:val="00800A57"/>
    <w:rsid w:val="00803954"/>
    <w:rsid w:val="00804710"/>
    <w:rsid w:val="008058FA"/>
    <w:rsid w:val="00806D0B"/>
    <w:rsid w:val="00813E01"/>
    <w:rsid w:val="00814391"/>
    <w:rsid w:val="00814BBC"/>
    <w:rsid w:val="00814E56"/>
    <w:rsid w:val="00820EBF"/>
    <w:rsid w:val="00822AE6"/>
    <w:rsid w:val="00822D6E"/>
    <w:rsid w:val="00826003"/>
    <w:rsid w:val="00826EB0"/>
    <w:rsid w:val="008272E1"/>
    <w:rsid w:val="0083320E"/>
    <w:rsid w:val="00836178"/>
    <w:rsid w:val="00840BF8"/>
    <w:rsid w:val="00844BAB"/>
    <w:rsid w:val="00845A67"/>
    <w:rsid w:val="00851A6F"/>
    <w:rsid w:val="00854EF2"/>
    <w:rsid w:val="00861A02"/>
    <w:rsid w:val="00864A65"/>
    <w:rsid w:val="00864A86"/>
    <w:rsid w:val="008658A2"/>
    <w:rsid w:val="0087103B"/>
    <w:rsid w:val="0087131C"/>
    <w:rsid w:val="00871C5A"/>
    <w:rsid w:val="0087258C"/>
    <w:rsid w:val="008734D2"/>
    <w:rsid w:val="008738D3"/>
    <w:rsid w:val="00874A2B"/>
    <w:rsid w:val="008760C6"/>
    <w:rsid w:val="00884C34"/>
    <w:rsid w:val="00886975"/>
    <w:rsid w:val="008871C1"/>
    <w:rsid w:val="00887FB6"/>
    <w:rsid w:val="00890E92"/>
    <w:rsid w:val="00892BF0"/>
    <w:rsid w:val="00894B17"/>
    <w:rsid w:val="00896C6D"/>
    <w:rsid w:val="00896F86"/>
    <w:rsid w:val="008A3BF7"/>
    <w:rsid w:val="008A6DFE"/>
    <w:rsid w:val="008A72BB"/>
    <w:rsid w:val="008A7CFE"/>
    <w:rsid w:val="008B142E"/>
    <w:rsid w:val="008B192B"/>
    <w:rsid w:val="008C0B91"/>
    <w:rsid w:val="008C4423"/>
    <w:rsid w:val="008C562D"/>
    <w:rsid w:val="008C5D56"/>
    <w:rsid w:val="008C5F32"/>
    <w:rsid w:val="008D0EE1"/>
    <w:rsid w:val="008D28CE"/>
    <w:rsid w:val="008D2E52"/>
    <w:rsid w:val="008D6BCE"/>
    <w:rsid w:val="008D7440"/>
    <w:rsid w:val="008E0CB2"/>
    <w:rsid w:val="008E1755"/>
    <w:rsid w:val="008E26C3"/>
    <w:rsid w:val="008E5424"/>
    <w:rsid w:val="008E68DF"/>
    <w:rsid w:val="008E6B95"/>
    <w:rsid w:val="008E7317"/>
    <w:rsid w:val="008E7597"/>
    <w:rsid w:val="008F122E"/>
    <w:rsid w:val="008F1675"/>
    <w:rsid w:val="008F6D26"/>
    <w:rsid w:val="00900969"/>
    <w:rsid w:val="00901ABA"/>
    <w:rsid w:val="009029A5"/>
    <w:rsid w:val="0090314A"/>
    <w:rsid w:val="00904134"/>
    <w:rsid w:val="00904FA9"/>
    <w:rsid w:val="00905FB3"/>
    <w:rsid w:val="00907009"/>
    <w:rsid w:val="009138D5"/>
    <w:rsid w:val="00913BC0"/>
    <w:rsid w:val="0091443D"/>
    <w:rsid w:val="00922347"/>
    <w:rsid w:val="00925523"/>
    <w:rsid w:val="00927911"/>
    <w:rsid w:val="00927C3E"/>
    <w:rsid w:val="00930767"/>
    <w:rsid w:val="009337C2"/>
    <w:rsid w:val="00933F1B"/>
    <w:rsid w:val="009368AF"/>
    <w:rsid w:val="00937A1E"/>
    <w:rsid w:val="00940E22"/>
    <w:rsid w:val="00942EFF"/>
    <w:rsid w:val="00946E8C"/>
    <w:rsid w:val="00950990"/>
    <w:rsid w:val="0095263D"/>
    <w:rsid w:val="00952C43"/>
    <w:rsid w:val="00956478"/>
    <w:rsid w:val="009570A5"/>
    <w:rsid w:val="00957321"/>
    <w:rsid w:val="00957F73"/>
    <w:rsid w:val="00961148"/>
    <w:rsid w:val="009611A7"/>
    <w:rsid w:val="00962FF5"/>
    <w:rsid w:val="00964193"/>
    <w:rsid w:val="00966CBA"/>
    <w:rsid w:val="00967286"/>
    <w:rsid w:val="009700F2"/>
    <w:rsid w:val="00970DE7"/>
    <w:rsid w:val="009713AC"/>
    <w:rsid w:val="0097227D"/>
    <w:rsid w:val="009728C9"/>
    <w:rsid w:val="00980519"/>
    <w:rsid w:val="00981C18"/>
    <w:rsid w:val="00983402"/>
    <w:rsid w:val="009850CD"/>
    <w:rsid w:val="009855C9"/>
    <w:rsid w:val="00993C37"/>
    <w:rsid w:val="009975A1"/>
    <w:rsid w:val="0099764D"/>
    <w:rsid w:val="009A175D"/>
    <w:rsid w:val="009A25DD"/>
    <w:rsid w:val="009A3508"/>
    <w:rsid w:val="009A3DAD"/>
    <w:rsid w:val="009A7026"/>
    <w:rsid w:val="009A743A"/>
    <w:rsid w:val="009A7759"/>
    <w:rsid w:val="009B24D8"/>
    <w:rsid w:val="009B27E2"/>
    <w:rsid w:val="009B2AA8"/>
    <w:rsid w:val="009B2DB4"/>
    <w:rsid w:val="009B5075"/>
    <w:rsid w:val="009B6F48"/>
    <w:rsid w:val="009B6FDC"/>
    <w:rsid w:val="009B735F"/>
    <w:rsid w:val="009D002E"/>
    <w:rsid w:val="009D0580"/>
    <w:rsid w:val="009D484F"/>
    <w:rsid w:val="009D6F03"/>
    <w:rsid w:val="009E14C3"/>
    <w:rsid w:val="009E1660"/>
    <w:rsid w:val="009E1687"/>
    <w:rsid w:val="009E328E"/>
    <w:rsid w:val="009E54F9"/>
    <w:rsid w:val="009E6B36"/>
    <w:rsid w:val="009F21DC"/>
    <w:rsid w:val="009F3E95"/>
    <w:rsid w:val="009F43BC"/>
    <w:rsid w:val="009F657B"/>
    <w:rsid w:val="00A00CE6"/>
    <w:rsid w:val="00A017F9"/>
    <w:rsid w:val="00A02BD7"/>
    <w:rsid w:val="00A062E8"/>
    <w:rsid w:val="00A071C3"/>
    <w:rsid w:val="00A10967"/>
    <w:rsid w:val="00A14274"/>
    <w:rsid w:val="00A166FE"/>
    <w:rsid w:val="00A2682F"/>
    <w:rsid w:val="00A3143B"/>
    <w:rsid w:val="00A34536"/>
    <w:rsid w:val="00A3486D"/>
    <w:rsid w:val="00A42CE5"/>
    <w:rsid w:val="00A42D9C"/>
    <w:rsid w:val="00A439F9"/>
    <w:rsid w:val="00A445D0"/>
    <w:rsid w:val="00A45601"/>
    <w:rsid w:val="00A46A72"/>
    <w:rsid w:val="00A46F99"/>
    <w:rsid w:val="00A47D6E"/>
    <w:rsid w:val="00A47EF1"/>
    <w:rsid w:val="00A5008C"/>
    <w:rsid w:val="00A50440"/>
    <w:rsid w:val="00A50C97"/>
    <w:rsid w:val="00A533DB"/>
    <w:rsid w:val="00A5498C"/>
    <w:rsid w:val="00A54B2C"/>
    <w:rsid w:val="00A577AF"/>
    <w:rsid w:val="00A64548"/>
    <w:rsid w:val="00A67895"/>
    <w:rsid w:val="00A67BCB"/>
    <w:rsid w:val="00A67E3A"/>
    <w:rsid w:val="00A72053"/>
    <w:rsid w:val="00A720CB"/>
    <w:rsid w:val="00A77459"/>
    <w:rsid w:val="00A7771A"/>
    <w:rsid w:val="00A82A4E"/>
    <w:rsid w:val="00A8576F"/>
    <w:rsid w:val="00A85FAF"/>
    <w:rsid w:val="00A8692C"/>
    <w:rsid w:val="00A919B5"/>
    <w:rsid w:val="00A922F0"/>
    <w:rsid w:val="00A9266C"/>
    <w:rsid w:val="00A9293B"/>
    <w:rsid w:val="00A93EF8"/>
    <w:rsid w:val="00A94EBD"/>
    <w:rsid w:val="00A956D1"/>
    <w:rsid w:val="00A97719"/>
    <w:rsid w:val="00AA3CE5"/>
    <w:rsid w:val="00AA77D3"/>
    <w:rsid w:val="00AB414D"/>
    <w:rsid w:val="00AB4944"/>
    <w:rsid w:val="00AB4B65"/>
    <w:rsid w:val="00AB54FF"/>
    <w:rsid w:val="00AB5993"/>
    <w:rsid w:val="00AC09F5"/>
    <w:rsid w:val="00AC0BA3"/>
    <w:rsid w:val="00AC175D"/>
    <w:rsid w:val="00AC3AE2"/>
    <w:rsid w:val="00AC3D8A"/>
    <w:rsid w:val="00AD0B6D"/>
    <w:rsid w:val="00AD1831"/>
    <w:rsid w:val="00AD2A7D"/>
    <w:rsid w:val="00AD37C1"/>
    <w:rsid w:val="00AD6EF7"/>
    <w:rsid w:val="00AD6F54"/>
    <w:rsid w:val="00AE2BCE"/>
    <w:rsid w:val="00AE4536"/>
    <w:rsid w:val="00AE4D20"/>
    <w:rsid w:val="00AE624B"/>
    <w:rsid w:val="00AE65C3"/>
    <w:rsid w:val="00AF026E"/>
    <w:rsid w:val="00AF195F"/>
    <w:rsid w:val="00AF6115"/>
    <w:rsid w:val="00AF7E6D"/>
    <w:rsid w:val="00B01E8F"/>
    <w:rsid w:val="00B026C4"/>
    <w:rsid w:val="00B044CD"/>
    <w:rsid w:val="00B07EE4"/>
    <w:rsid w:val="00B117DD"/>
    <w:rsid w:val="00B11804"/>
    <w:rsid w:val="00B20820"/>
    <w:rsid w:val="00B23555"/>
    <w:rsid w:val="00B23717"/>
    <w:rsid w:val="00B26C3B"/>
    <w:rsid w:val="00B317A3"/>
    <w:rsid w:val="00B34BB1"/>
    <w:rsid w:val="00B359EC"/>
    <w:rsid w:val="00B36B64"/>
    <w:rsid w:val="00B3723E"/>
    <w:rsid w:val="00B41CF5"/>
    <w:rsid w:val="00B43479"/>
    <w:rsid w:val="00B44AD7"/>
    <w:rsid w:val="00B4609F"/>
    <w:rsid w:val="00B46A61"/>
    <w:rsid w:val="00B479C4"/>
    <w:rsid w:val="00B53BBF"/>
    <w:rsid w:val="00B55CFE"/>
    <w:rsid w:val="00B569EC"/>
    <w:rsid w:val="00B6057C"/>
    <w:rsid w:val="00B62B3F"/>
    <w:rsid w:val="00B678E6"/>
    <w:rsid w:val="00B67E93"/>
    <w:rsid w:val="00B7050D"/>
    <w:rsid w:val="00B71707"/>
    <w:rsid w:val="00B727B4"/>
    <w:rsid w:val="00B73503"/>
    <w:rsid w:val="00B739CD"/>
    <w:rsid w:val="00B748F7"/>
    <w:rsid w:val="00B77CDB"/>
    <w:rsid w:val="00B81A90"/>
    <w:rsid w:val="00B85A8D"/>
    <w:rsid w:val="00B90302"/>
    <w:rsid w:val="00B9088D"/>
    <w:rsid w:val="00B9125B"/>
    <w:rsid w:val="00B91C42"/>
    <w:rsid w:val="00B94825"/>
    <w:rsid w:val="00B9520B"/>
    <w:rsid w:val="00B973D1"/>
    <w:rsid w:val="00BA0C75"/>
    <w:rsid w:val="00BA44FF"/>
    <w:rsid w:val="00BA542E"/>
    <w:rsid w:val="00BA6E10"/>
    <w:rsid w:val="00BA6FD3"/>
    <w:rsid w:val="00BB05FB"/>
    <w:rsid w:val="00BB2C5F"/>
    <w:rsid w:val="00BB4BA7"/>
    <w:rsid w:val="00BB63B6"/>
    <w:rsid w:val="00BC2912"/>
    <w:rsid w:val="00BC37D9"/>
    <w:rsid w:val="00BC7AD0"/>
    <w:rsid w:val="00BC7EB6"/>
    <w:rsid w:val="00BD5819"/>
    <w:rsid w:val="00BE3389"/>
    <w:rsid w:val="00BE40A9"/>
    <w:rsid w:val="00BE4D87"/>
    <w:rsid w:val="00BF18E6"/>
    <w:rsid w:val="00BF3761"/>
    <w:rsid w:val="00BF37EB"/>
    <w:rsid w:val="00BF3D14"/>
    <w:rsid w:val="00C014FF"/>
    <w:rsid w:val="00C038F5"/>
    <w:rsid w:val="00C03AE0"/>
    <w:rsid w:val="00C0410A"/>
    <w:rsid w:val="00C04B4A"/>
    <w:rsid w:val="00C04EF3"/>
    <w:rsid w:val="00C05253"/>
    <w:rsid w:val="00C06842"/>
    <w:rsid w:val="00C11C36"/>
    <w:rsid w:val="00C14E4A"/>
    <w:rsid w:val="00C166B9"/>
    <w:rsid w:val="00C2086F"/>
    <w:rsid w:val="00C22532"/>
    <w:rsid w:val="00C25E23"/>
    <w:rsid w:val="00C26F4E"/>
    <w:rsid w:val="00C27599"/>
    <w:rsid w:val="00C27930"/>
    <w:rsid w:val="00C32B98"/>
    <w:rsid w:val="00C32FD2"/>
    <w:rsid w:val="00C37FDE"/>
    <w:rsid w:val="00C400F0"/>
    <w:rsid w:val="00C404C8"/>
    <w:rsid w:val="00C42FD6"/>
    <w:rsid w:val="00C4393B"/>
    <w:rsid w:val="00C45536"/>
    <w:rsid w:val="00C511CC"/>
    <w:rsid w:val="00C53771"/>
    <w:rsid w:val="00C54CB7"/>
    <w:rsid w:val="00C5622E"/>
    <w:rsid w:val="00C57B66"/>
    <w:rsid w:val="00C64577"/>
    <w:rsid w:val="00C64C88"/>
    <w:rsid w:val="00C658D6"/>
    <w:rsid w:val="00C70902"/>
    <w:rsid w:val="00C70DEA"/>
    <w:rsid w:val="00C82AA0"/>
    <w:rsid w:val="00C8399E"/>
    <w:rsid w:val="00C83A24"/>
    <w:rsid w:val="00C84F22"/>
    <w:rsid w:val="00C87167"/>
    <w:rsid w:val="00C93939"/>
    <w:rsid w:val="00C955A4"/>
    <w:rsid w:val="00C96607"/>
    <w:rsid w:val="00C97382"/>
    <w:rsid w:val="00CA077E"/>
    <w:rsid w:val="00CA48E7"/>
    <w:rsid w:val="00CA5768"/>
    <w:rsid w:val="00CA6219"/>
    <w:rsid w:val="00CA700C"/>
    <w:rsid w:val="00CB1533"/>
    <w:rsid w:val="00CB1C11"/>
    <w:rsid w:val="00CB2156"/>
    <w:rsid w:val="00CC0F22"/>
    <w:rsid w:val="00CC2F2A"/>
    <w:rsid w:val="00CC567F"/>
    <w:rsid w:val="00CC5A2C"/>
    <w:rsid w:val="00CC5DA6"/>
    <w:rsid w:val="00CC69CD"/>
    <w:rsid w:val="00CD0A6E"/>
    <w:rsid w:val="00CD73D9"/>
    <w:rsid w:val="00CE023F"/>
    <w:rsid w:val="00CE1256"/>
    <w:rsid w:val="00CE1991"/>
    <w:rsid w:val="00CE1CF0"/>
    <w:rsid w:val="00CE4E48"/>
    <w:rsid w:val="00CE6049"/>
    <w:rsid w:val="00CE71DE"/>
    <w:rsid w:val="00CF0D34"/>
    <w:rsid w:val="00CF2426"/>
    <w:rsid w:val="00CF5A3C"/>
    <w:rsid w:val="00CF5F3F"/>
    <w:rsid w:val="00D00821"/>
    <w:rsid w:val="00D02F8B"/>
    <w:rsid w:val="00D117A4"/>
    <w:rsid w:val="00D14AFC"/>
    <w:rsid w:val="00D21CD7"/>
    <w:rsid w:val="00D27390"/>
    <w:rsid w:val="00D27477"/>
    <w:rsid w:val="00D307C5"/>
    <w:rsid w:val="00D33B76"/>
    <w:rsid w:val="00D343A7"/>
    <w:rsid w:val="00D373C4"/>
    <w:rsid w:val="00D3758B"/>
    <w:rsid w:val="00D375F3"/>
    <w:rsid w:val="00D40674"/>
    <w:rsid w:val="00D41894"/>
    <w:rsid w:val="00D42B30"/>
    <w:rsid w:val="00D43E1E"/>
    <w:rsid w:val="00D4448E"/>
    <w:rsid w:val="00D4613F"/>
    <w:rsid w:val="00D51182"/>
    <w:rsid w:val="00D52F3A"/>
    <w:rsid w:val="00D564E9"/>
    <w:rsid w:val="00D5653B"/>
    <w:rsid w:val="00D57955"/>
    <w:rsid w:val="00D63C86"/>
    <w:rsid w:val="00D64B81"/>
    <w:rsid w:val="00D64F01"/>
    <w:rsid w:val="00D678FB"/>
    <w:rsid w:val="00D70798"/>
    <w:rsid w:val="00D70BE2"/>
    <w:rsid w:val="00D7531A"/>
    <w:rsid w:val="00D77875"/>
    <w:rsid w:val="00D81939"/>
    <w:rsid w:val="00D81ED5"/>
    <w:rsid w:val="00D82228"/>
    <w:rsid w:val="00D846DA"/>
    <w:rsid w:val="00D84C6B"/>
    <w:rsid w:val="00D85473"/>
    <w:rsid w:val="00D87CD1"/>
    <w:rsid w:val="00D87FD2"/>
    <w:rsid w:val="00D9049B"/>
    <w:rsid w:val="00D9113C"/>
    <w:rsid w:val="00D9391F"/>
    <w:rsid w:val="00D94AF3"/>
    <w:rsid w:val="00D97F3A"/>
    <w:rsid w:val="00DA14A9"/>
    <w:rsid w:val="00DA2687"/>
    <w:rsid w:val="00DA27B0"/>
    <w:rsid w:val="00DA30FF"/>
    <w:rsid w:val="00DA3709"/>
    <w:rsid w:val="00DA4ACF"/>
    <w:rsid w:val="00DA4BC6"/>
    <w:rsid w:val="00DA4CDA"/>
    <w:rsid w:val="00DA51E4"/>
    <w:rsid w:val="00DB16AD"/>
    <w:rsid w:val="00DB58D5"/>
    <w:rsid w:val="00DB661B"/>
    <w:rsid w:val="00DC5D69"/>
    <w:rsid w:val="00DC7472"/>
    <w:rsid w:val="00DC7511"/>
    <w:rsid w:val="00DC760F"/>
    <w:rsid w:val="00DC764E"/>
    <w:rsid w:val="00DC7BD8"/>
    <w:rsid w:val="00DE2114"/>
    <w:rsid w:val="00DE269D"/>
    <w:rsid w:val="00DE36CA"/>
    <w:rsid w:val="00DE4F97"/>
    <w:rsid w:val="00DE548A"/>
    <w:rsid w:val="00DE5830"/>
    <w:rsid w:val="00DF0100"/>
    <w:rsid w:val="00DF0B2B"/>
    <w:rsid w:val="00DF1D93"/>
    <w:rsid w:val="00DF7D03"/>
    <w:rsid w:val="00E008E2"/>
    <w:rsid w:val="00E01456"/>
    <w:rsid w:val="00E01A2C"/>
    <w:rsid w:val="00E044A5"/>
    <w:rsid w:val="00E04C67"/>
    <w:rsid w:val="00E05B3A"/>
    <w:rsid w:val="00E07870"/>
    <w:rsid w:val="00E11267"/>
    <w:rsid w:val="00E114BC"/>
    <w:rsid w:val="00E11C4E"/>
    <w:rsid w:val="00E122AB"/>
    <w:rsid w:val="00E12F84"/>
    <w:rsid w:val="00E16AA1"/>
    <w:rsid w:val="00E20CF3"/>
    <w:rsid w:val="00E23235"/>
    <w:rsid w:val="00E341AA"/>
    <w:rsid w:val="00E4088B"/>
    <w:rsid w:val="00E43FBD"/>
    <w:rsid w:val="00E446EF"/>
    <w:rsid w:val="00E47650"/>
    <w:rsid w:val="00E50228"/>
    <w:rsid w:val="00E50EF7"/>
    <w:rsid w:val="00E52322"/>
    <w:rsid w:val="00E60FED"/>
    <w:rsid w:val="00E611D5"/>
    <w:rsid w:val="00E677F1"/>
    <w:rsid w:val="00E70D77"/>
    <w:rsid w:val="00E721DB"/>
    <w:rsid w:val="00E7414B"/>
    <w:rsid w:val="00E75A0D"/>
    <w:rsid w:val="00E75B75"/>
    <w:rsid w:val="00E801E8"/>
    <w:rsid w:val="00E807AE"/>
    <w:rsid w:val="00E835E0"/>
    <w:rsid w:val="00E855DC"/>
    <w:rsid w:val="00E87348"/>
    <w:rsid w:val="00EA17E1"/>
    <w:rsid w:val="00EA2CA2"/>
    <w:rsid w:val="00EA57D0"/>
    <w:rsid w:val="00EA637F"/>
    <w:rsid w:val="00EA6545"/>
    <w:rsid w:val="00EA7735"/>
    <w:rsid w:val="00EB0E65"/>
    <w:rsid w:val="00EB2F97"/>
    <w:rsid w:val="00EB50AC"/>
    <w:rsid w:val="00EB6D28"/>
    <w:rsid w:val="00EB79F1"/>
    <w:rsid w:val="00EC0BF1"/>
    <w:rsid w:val="00EC180F"/>
    <w:rsid w:val="00EC18B9"/>
    <w:rsid w:val="00EC1A32"/>
    <w:rsid w:val="00EC48CC"/>
    <w:rsid w:val="00EC4D32"/>
    <w:rsid w:val="00EC782A"/>
    <w:rsid w:val="00ED183F"/>
    <w:rsid w:val="00ED1E47"/>
    <w:rsid w:val="00ED4023"/>
    <w:rsid w:val="00ED74B6"/>
    <w:rsid w:val="00EE177D"/>
    <w:rsid w:val="00EE38BD"/>
    <w:rsid w:val="00EE3F8F"/>
    <w:rsid w:val="00EF5AC3"/>
    <w:rsid w:val="00EF69C2"/>
    <w:rsid w:val="00EF6E86"/>
    <w:rsid w:val="00F0411E"/>
    <w:rsid w:val="00F05EE8"/>
    <w:rsid w:val="00F06B2F"/>
    <w:rsid w:val="00F07F25"/>
    <w:rsid w:val="00F11995"/>
    <w:rsid w:val="00F12579"/>
    <w:rsid w:val="00F14EA8"/>
    <w:rsid w:val="00F166D8"/>
    <w:rsid w:val="00F224BD"/>
    <w:rsid w:val="00F2375D"/>
    <w:rsid w:val="00F405E3"/>
    <w:rsid w:val="00F504F8"/>
    <w:rsid w:val="00F51343"/>
    <w:rsid w:val="00F5788F"/>
    <w:rsid w:val="00F60204"/>
    <w:rsid w:val="00F62047"/>
    <w:rsid w:val="00F62EDB"/>
    <w:rsid w:val="00F64AC2"/>
    <w:rsid w:val="00F655E8"/>
    <w:rsid w:val="00F6695C"/>
    <w:rsid w:val="00F74CF9"/>
    <w:rsid w:val="00F82C22"/>
    <w:rsid w:val="00F82EAE"/>
    <w:rsid w:val="00F9334B"/>
    <w:rsid w:val="00F96F2A"/>
    <w:rsid w:val="00F9797F"/>
    <w:rsid w:val="00FA142B"/>
    <w:rsid w:val="00FA2438"/>
    <w:rsid w:val="00FA4B62"/>
    <w:rsid w:val="00FA4DC7"/>
    <w:rsid w:val="00FA6069"/>
    <w:rsid w:val="00FA6C3D"/>
    <w:rsid w:val="00FB0616"/>
    <w:rsid w:val="00FB3C2C"/>
    <w:rsid w:val="00FB414D"/>
    <w:rsid w:val="00FB67DC"/>
    <w:rsid w:val="00FC1E52"/>
    <w:rsid w:val="00FC1EFE"/>
    <w:rsid w:val="00FC2F37"/>
    <w:rsid w:val="00FC4153"/>
    <w:rsid w:val="00FC5BB4"/>
    <w:rsid w:val="00FC5E6E"/>
    <w:rsid w:val="00FC6211"/>
    <w:rsid w:val="00FC6218"/>
    <w:rsid w:val="00FC68FA"/>
    <w:rsid w:val="00FC694B"/>
    <w:rsid w:val="00FC703A"/>
    <w:rsid w:val="00FC7600"/>
    <w:rsid w:val="00FC7EE6"/>
    <w:rsid w:val="00FD25BD"/>
    <w:rsid w:val="00FD2DB9"/>
    <w:rsid w:val="00FD3BB7"/>
    <w:rsid w:val="00FD47E7"/>
    <w:rsid w:val="00FD4C31"/>
    <w:rsid w:val="00FD735D"/>
    <w:rsid w:val="00FE0542"/>
    <w:rsid w:val="00FE156A"/>
    <w:rsid w:val="00FE33D6"/>
    <w:rsid w:val="00FE6F39"/>
    <w:rsid w:val="00FE7FE3"/>
    <w:rsid w:val="00FF1837"/>
    <w:rsid w:val="00FF5035"/>
    <w:rsid w:val="00FF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9233"/>
    <o:shapelayout v:ext="edit">
      <o:idmap v:ext="edit" data="1"/>
    </o:shapelayout>
  </w:shapeDefaults>
  <w:decimalSymbol w:val=","/>
  <w:listSeparator w:val=";"/>
  <w14:docId w14:val="720072F1"/>
  <w15:chartTrackingRefBased/>
  <w15:docId w15:val="{2C243C91-1E01-43E9-88B3-972EA530F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7771A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_Герб"/>
    <w:basedOn w:val="a"/>
    <w:next w:val="10"/>
    <w:autoRedefine/>
    <w:qFormat/>
    <w:rsid w:val="00EA57D0"/>
    <w:pPr>
      <w:jc w:val="center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5A0D"/>
  </w:style>
  <w:style w:type="table" w:styleId="a7">
    <w:name w:val="Table Grid"/>
    <w:basedOn w:val="a1"/>
    <w:rsid w:val="00B317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Бланк_Название_1"/>
    <w:basedOn w:val="a"/>
    <w:autoRedefine/>
    <w:qFormat/>
    <w:rsid w:val="00EA57D0"/>
    <w:pPr>
      <w:pBdr>
        <w:bottom w:val="single" w:sz="4" w:space="1" w:color="auto"/>
      </w:pBdr>
      <w:spacing w:before="120"/>
      <w:jc w:val="center"/>
    </w:pPr>
    <w:rPr>
      <w:b/>
      <w:caps/>
      <w:sz w:val="24"/>
      <w:szCs w:val="24"/>
    </w:rPr>
  </w:style>
  <w:style w:type="paragraph" w:customStyle="1" w:styleId="20">
    <w:name w:val="Бланк_Название_2"/>
    <w:basedOn w:val="a"/>
    <w:autoRedefine/>
    <w:qFormat/>
    <w:rsid w:val="00EA57D0"/>
    <w:pPr>
      <w:pBdr>
        <w:bottom w:val="double" w:sz="4" w:space="1" w:color="auto"/>
      </w:pBdr>
      <w:spacing w:before="120"/>
      <w:jc w:val="center"/>
    </w:pPr>
    <w:rPr>
      <w:b/>
      <w:sz w:val="32"/>
      <w:szCs w:val="32"/>
    </w:rPr>
  </w:style>
  <w:style w:type="paragraph" w:customStyle="1" w:styleId="30">
    <w:name w:val="Бланк_Название_3"/>
    <w:autoRedefine/>
    <w:qFormat/>
    <w:rsid w:val="005E4460"/>
    <w:pPr>
      <w:spacing w:before="480" w:after="240"/>
      <w:jc w:val="center"/>
    </w:pPr>
    <w:rPr>
      <w:b/>
      <w:caps/>
      <w:spacing w:val="60"/>
      <w:sz w:val="36"/>
      <w:szCs w:val="36"/>
    </w:rPr>
  </w:style>
  <w:style w:type="paragraph" w:customStyle="1" w:styleId="a8">
    <w:name w:val="Бланк_Название_Текст"/>
    <w:qFormat/>
    <w:rsid w:val="00EA57D0"/>
    <w:rPr>
      <w:sz w:val="28"/>
      <w:szCs w:val="28"/>
    </w:rPr>
  </w:style>
  <w:style w:type="paragraph" w:customStyle="1" w:styleId="a9">
    <w:name w:val="Бланк_Название_Документ"/>
    <w:qFormat/>
    <w:rsid w:val="00EA57D0"/>
    <w:pPr>
      <w:spacing w:before="360" w:after="360"/>
      <w:jc w:val="center"/>
    </w:pPr>
    <w:rPr>
      <w:b/>
      <w:sz w:val="28"/>
    </w:rPr>
  </w:style>
  <w:style w:type="paragraph" w:customStyle="1" w:styleId="aa">
    <w:name w:val="Бланк_Текст_Документ"/>
    <w:qFormat/>
    <w:rsid w:val="00EA57D0"/>
    <w:pPr>
      <w:ind w:firstLine="567"/>
      <w:jc w:val="both"/>
    </w:pPr>
    <w:rPr>
      <w:sz w:val="28"/>
    </w:rPr>
  </w:style>
  <w:style w:type="paragraph" w:customStyle="1" w:styleId="ab">
    <w:name w:val="Бланк_Подпись"/>
    <w:qFormat/>
    <w:rsid w:val="00EA57D0"/>
    <w:rPr>
      <w:b/>
      <w:sz w:val="28"/>
    </w:rPr>
  </w:style>
  <w:style w:type="paragraph" w:styleId="ac">
    <w:name w:val="Title"/>
    <w:aliases w:val="Название"/>
    <w:basedOn w:val="a"/>
    <w:link w:val="ad"/>
    <w:qFormat/>
    <w:rsid w:val="000671E9"/>
    <w:pPr>
      <w:jc w:val="center"/>
    </w:pPr>
    <w:rPr>
      <w:b/>
      <w:sz w:val="36"/>
    </w:rPr>
  </w:style>
  <w:style w:type="character" w:customStyle="1" w:styleId="ad">
    <w:name w:val="Заголовок Знак"/>
    <w:aliases w:val="Название Знак"/>
    <w:basedOn w:val="a0"/>
    <w:link w:val="ac"/>
    <w:rsid w:val="000671E9"/>
    <w:rPr>
      <w:b/>
      <w:sz w:val="36"/>
    </w:rPr>
  </w:style>
  <w:style w:type="paragraph" w:styleId="ae">
    <w:name w:val="List Paragraph"/>
    <w:basedOn w:val="a"/>
    <w:uiPriority w:val="34"/>
    <w:qFormat/>
    <w:rsid w:val="000671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rsid w:val="00871C5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rsid w:val="00871C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9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1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7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32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6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1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0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9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9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7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4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8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53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9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0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1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5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9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66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1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9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4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5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4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9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9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2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9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1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1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0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5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9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7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3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97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2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8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96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5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0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7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1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4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7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9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8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0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06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64;&#1072;&#1073;&#1083;&#1086;&#1085;&#1099;\&#1055;&#1088;&#1080;&#1082;&#1072;&#1079;%20&#1060;&#1080;&#1085;&#1072;&#1085;&#1089;&#1086;&#1074;&#1086;&#1075;&#1086;%20&#1091;&#1087;&#1088;&#1072;&#1074;&#1083;&#1077;&#1085;&#1080;&#1103;%20&#1075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2EEDC-610E-4020-AFD1-3C83166F0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 Финансового управления го</Template>
  <TotalTime>164</TotalTime>
  <Pages>2</Pages>
  <Words>464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Финансового управления</vt:lpstr>
    </vt:vector>
  </TitlesOfParts>
  <Company>1</Company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Финансового управления</dc:title>
  <dc:subject>Приказ</dc:subject>
  <dc:creator>Ранкова</dc:creator>
  <cp:keywords/>
  <cp:lastModifiedBy>Татьяна Ивановна</cp:lastModifiedBy>
  <cp:revision>7</cp:revision>
  <cp:lastPrinted>2026-09-09T13:49:00Z</cp:lastPrinted>
  <dcterms:created xsi:type="dcterms:W3CDTF">2026-09-11T09:10:00Z</dcterms:created>
  <dcterms:modified xsi:type="dcterms:W3CDTF">2026-09-14T11:18:00Z</dcterms:modified>
</cp:coreProperties>
</file>