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3559D09F" w:rsidR="00B317A3" w:rsidRPr="00A2682F" w:rsidRDefault="00D14AFC" w:rsidP="005142BD">
            <w:pPr>
              <w:pStyle w:val="a8"/>
              <w:jc w:val="center"/>
            </w:pPr>
            <w:r>
              <w:t>0</w:t>
            </w:r>
            <w:r w:rsidR="000128DB">
              <w:t>9</w:t>
            </w:r>
            <w:r>
              <w:t>.09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232CBC2B" w:rsidR="00B317A3" w:rsidRPr="00C27930" w:rsidRDefault="00C8399E" w:rsidP="00213065">
            <w:pPr>
              <w:pStyle w:val="a8"/>
              <w:jc w:val="center"/>
            </w:pPr>
            <w:r>
              <w:t>8</w:t>
            </w:r>
            <w:r w:rsidR="000128DB">
              <w:t>6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3C9D531C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0128DB">
        <w:rPr>
          <w:sz w:val="23"/>
          <w:szCs w:val="23"/>
        </w:rPr>
        <w:t>09</w:t>
      </w:r>
      <w:r w:rsidR="00D14AFC">
        <w:rPr>
          <w:sz w:val="23"/>
          <w:szCs w:val="23"/>
        </w:rPr>
        <w:t>.09</w:t>
      </w:r>
      <w:r w:rsidR="00527D9C" w:rsidRPr="003A141B">
        <w:rPr>
          <w:sz w:val="23"/>
          <w:szCs w:val="23"/>
        </w:rPr>
        <w:t xml:space="preserve">.2026 № </w:t>
      </w:r>
      <w:r w:rsidR="00D14AFC">
        <w:rPr>
          <w:sz w:val="23"/>
          <w:szCs w:val="23"/>
        </w:rPr>
        <w:t>19</w:t>
      </w:r>
      <w:r w:rsidR="000128DB">
        <w:rPr>
          <w:sz w:val="23"/>
          <w:szCs w:val="23"/>
        </w:rPr>
        <w:t>13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</w:t>
      </w:r>
      <w:r w:rsidR="002659F1">
        <w:rPr>
          <w:sz w:val="23"/>
          <w:szCs w:val="23"/>
        </w:rPr>
        <w:t xml:space="preserve">служебной запиской от </w:t>
      </w:r>
      <w:proofErr w:type="spellStart"/>
      <w:r w:rsidR="000128DB">
        <w:rPr>
          <w:sz w:val="23"/>
          <w:szCs w:val="23"/>
        </w:rPr>
        <w:t>Пальтова</w:t>
      </w:r>
      <w:proofErr w:type="spellEnd"/>
      <w:r w:rsidR="002B230F">
        <w:rPr>
          <w:sz w:val="23"/>
          <w:szCs w:val="23"/>
        </w:rPr>
        <w:t xml:space="preserve"> </w:t>
      </w:r>
      <w:r w:rsidR="00D14AFC">
        <w:rPr>
          <w:sz w:val="23"/>
          <w:szCs w:val="23"/>
        </w:rPr>
        <w:t>А</w:t>
      </w:r>
      <w:r w:rsidR="002B230F">
        <w:rPr>
          <w:sz w:val="23"/>
          <w:szCs w:val="23"/>
        </w:rPr>
        <w:t>.В.</w:t>
      </w:r>
      <w:r w:rsidR="002659F1">
        <w:rPr>
          <w:sz w:val="23"/>
          <w:szCs w:val="23"/>
        </w:rPr>
        <w:t xml:space="preserve"> </w:t>
      </w:r>
      <w:r w:rsidR="002659F1" w:rsidRPr="002659F1">
        <w:rPr>
          <w:sz w:val="23"/>
          <w:szCs w:val="23"/>
        </w:rPr>
        <w:t xml:space="preserve">от </w:t>
      </w:r>
      <w:r w:rsidR="00D14AFC">
        <w:rPr>
          <w:sz w:val="23"/>
          <w:szCs w:val="23"/>
        </w:rPr>
        <w:t>03</w:t>
      </w:r>
      <w:r w:rsidR="002659F1" w:rsidRPr="002659F1">
        <w:rPr>
          <w:sz w:val="23"/>
          <w:szCs w:val="23"/>
        </w:rPr>
        <w:t>.0</w:t>
      </w:r>
      <w:r w:rsidR="00D14AFC">
        <w:rPr>
          <w:sz w:val="23"/>
          <w:szCs w:val="23"/>
        </w:rPr>
        <w:t>9</w:t>
      </w:r>
      <w:r w:rsidR="002659F1" w:rsidRPr="002659F1">
        <w:rPr>
          <w:sz w:val="23"/>
          <w:szCs w:val="23"/>
        </w:rPr>
        <w:t>.2026 №125-01СЗ-</w:t>
      </w:r>
      <w:r w:rsidR="000128DB">
        <w:rPr>
          <w:sz w:val="23"/>
          <w:szCs w:val="23"/>
        </w:rPr>
        <w:t>3261</w:t>
      </w:r>
      <w:r w:rsidR="002659F1">
        <w:rPr>
          <w:sz w:val="23"/>
          <w:szCs w:val="23"/>
        </w:rPr>
        <w:t>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adm</w:t>
      </w:r>
      <w:proofErr w:type="spellEnd"/>
      <w:r w:rsidRPr="00076D9B">
        <w:rPr>
          <w:sz w:val="23"/>
          <w:szCs w:val="23"/>
        </w:rPr>
        <w:t>-</w:t>
      </w:r>
      <w:proofErr w:type="spellStart"/>
      <w:r w:rsidRPr="00076D9B">
        <w:rPr>
          <w:sz w:val="23"/>
          <w:szCs w:val="23"/>
          <w:lang w:val="en-US"/>
        </w:rPr>
        <w:t>vidnoe</w:t>
      </w:r>
      <w:proofErr w:type="spellEnd"/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ru</w:t>
      </w:r>
      <w:proofErr w:type="spellEnd"/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0B6A296F" w14:textId="77777777" w:rsidR="00C0410A" w:rsidRDefault="00C0410A" w:rsidP="007A7FF4">
      <w:pPr>
        <w:pStyle w:val="ab"/>
        <w:rPr>
          <w:sz w:val="24"/>
          <w:szCs w:val="24"/>
        </w:rPr>
      </w:pPr>
    </w:p>
    <w:p w14:paraId="3D1EFB80" w14:textId="77777777" w:rsidR="00C0410A" w:rsidRDefault="00C0410A" w:rsidP="007A7FF4">
      <w:pPr>
        <w:pStyle w:val="ab"/>
        <w:rPr>
          <w:sz w:val="24"/>
          <w:szCs w:val="24"/>
        </w:rPr>
      </w:pPr>
    </w:p>
    <w:p w14:paraId="34FB3BC2" w14:textId="77777777" w:rsidR="00C0410A" w:rsidRDefault="00C0410A" w:rsidP="007A7FF4">
      <w:pPr>
        <w:pStyle w:val="ab"/>
        <w:rPr>
          <w:sz w:val="24"/>
          <w:szCs w:val="24"/>
        </w:rPr>
      </w:pPr>
    </w:p>
    <w:p w14:paraId="151A7858" w14:textId="77777777" w:rsidR="002B230F" w:rsidRDefault="002B230F" w:rsidP="008B142E">
      <w:pPr>
        <w:ind w:left="-709" w:hanging="142"/>
        <w:jc w:val="right"/>
        <w:rPr>
          <w:color w:val="000000"/>
        </w:rPr>
      </w:pPr>
    </w:p>
    <w:p w14:paraId="6672F61B" w14:textId="21177FB1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D14AFC">
        <w:rPr>
          <w:color w:val="000000"/>
        </w:rPr>
        <w:t>0</w:t>
      </w:r>
      <w:r w:rsidR="000128DB">
        <w:rPr>
          <w:color w:val="000000"/>
        </w:rPr>
        <w:t>9</w:t>
      </w:r>
      <w:r w:rsidR="00D14AFC">
        <w:rPr>
          <w:color w:val="000000"/>
        </w:rPr>
        <w:t>.09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0128DB">
        <w:rPr>
          <w:color w:val="000000"/>
        </w:rPr>
        <w:t>86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proofErr w:type="spellStart"/>
      <w:r w:rsidR="00C0410A">
        <w:rPr>
          <w:color w:val="000000"/>
        </w:rPr>
        <w:t>тыс.руб</w:t>
      </w:r>
      <w:proofErr w:type="spellEnd"/>
      <w:r w:rsidR="00C0410A">
        <w:rPr>
          <w:color w:val="000000"/>
        </w:rPr>
        <w:t>.</w:t>
      </w:r>
    </w:p>
    <w:tbl>
      <w:tblPr>
        <w:tblW w:w="10338" w:type="dxa"/>
        <w:tblLook w:val="04A0" w:firstRow="1" w:lastRow="0" w:firstColumn="1" w:lastColumn="0" w:noHBand="0" w:noVBand="1"/>
      </w:tblPr>
      <w:tblGrid>
        <w:gridCol w:w="3676"/>
        <w:gridCol w:w="709"/>
        <w:gridCol w:w="709"/>
        <w:gridCol w:w="1131"/>
        <w:gridCol w:w="853"/>
        <w:gridCol w:w="12"/>
        <w:gridCol w:w="1017"/>
        <w:gridCol w:w="1134"/>
        <w:gridCol w:w="1097"/>
      </w:tblGrid>
      <w:tr w:rsidR="000128DB" w:rsidRPr="000128DB" w14:paraId="39869E43" w14:textId="77777777" w:rsidTr="007E7F9E">
        <w:trPr>
          <w:trHeight w:val="690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F0A221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88AC3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42DCB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96D0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8B9F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837F24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1 год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1615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2 год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F4714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План на 3 год</w:t>
            </w:r>
          </w:p>
        </w:tc>
      </w:tr>
      <w:tr w:rsidR="000128DB" w:rsidRPr="000128DB" w14:paraId="68D4D0CD" w14:textId="77777777" w:rsidTr="007E7F9E">
        <w:trPr>
          <w:trHeight w:val="225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723B91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4119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4186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866D4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DBD30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FC30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A1FFD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A0027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0128DB" w:rsidRPr="000128DB" w14:paraId="5321B732" w14:textId="77777777" w:rsidTr="007E7F9E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B333F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9CB8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108F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234FC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7A367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9489EC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C04F7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D75698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15393A16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DD8EC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7B4D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0A306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AE2A4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6FAB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09AE8A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9BF8C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B6286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65735E57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0DB9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940B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52D8F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1A8E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A916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5B99A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31C73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072DC3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718F0C03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71AE8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FEDF4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881E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C7A1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3E7BF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8E50BE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C785E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6284D8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3743B52A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CBC1D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9631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BA9A0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7160C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A9A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8AE0C2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D5203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A00746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7615C9B0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9D098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423DF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F4E1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F57E5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BC547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5C33D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ECE3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7B37B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080EF4D0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4D17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5316B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582F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E9800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9F00C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5AD11A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-4 113,5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4BCF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A34159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5ACFDE4E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27E3E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1F094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758B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38DD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4783E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B5E33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BEA7C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BF87F6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1907C018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02C93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B063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ABE9B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F0A8F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51060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82199A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D03F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2EA8A0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22307C61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1483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CCBD8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52338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4D7A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250B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8EC8DC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C4DA2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AEBA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1C40ADDE" w14:textId="77777777" w:rsidTr="007E7F9E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06CFB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"Развитие и функционирование дорожно-транспортного комплекса"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1A78F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5F2A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A4150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1400000000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87BB1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5E2937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FFCB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6FF618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525861EE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AEB80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Подпрограмма "Дороги Подмосковья"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973C7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B70E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674E7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1420000000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FA3DA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DA52E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6BE62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C2AC4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29D6661F" w14:textId="77777777" w:rsidTr="007E7F9E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B1D981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"Ремонт, капитальный ремонт сети автомобильных дорог, мостов и путепроводов местного значения"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1EEDE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5C60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A5B98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1420400000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8D5D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3FC004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6346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05B3FA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0C8BA1F4" w14:textId="77777777" w:rsidTr="007E7F9E">
        <w:trPr>
          <w:trHeight w:val="69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8871C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Капитальный ремонт и ремонт автомобильных дорог общего пользования местного значения за счет средств дорожного фонда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3FA77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C710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93CE3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142049Д110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A968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6CC58F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3E36D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98BCB0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72BF1E2E" w14:textId="77777777" w:rsidTr="007E7F9E">
        <w:trPr>
          <w:trHeight w:val="465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0C456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90802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51CBB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BE9E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142049Д110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9370F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202C3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A1D1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CCADB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566B49E0" w14:textId="77777777" w:rsidTr="007E7F9E">
        <w:trPr>
          <w:trHeight w:val="30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5B6D6" w14:textId="77777777" w:rsidR="000128DB" w:rsidRPr="000128DB" w:rsidRDefault="000128DB" w:rsidP="000128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3E769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1A5C5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1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C175DE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142049Д110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3B6DD" w14:textId="77777777" w:rsidR="000128DB" w:rsidRPr="000128DB" w:rsidRDefault="000128DB" w:rsidP="000128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1B27BC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01CE8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F1C04D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color w:val="000000"/>
                <w:sz w:val="16"/>
                <w:szCs w:val="16"/>
              </w:rPr>
              <w:t>0,0</w:t>
            </w:r>
          </w:p>
        </w:tc>
      </w:tr>
      <w:tr w:rsidR="000128DB" w:rsidRPr="000128DB" w14:paraId="42534C57" w14:textId="77777777" w:rsidTr="007E7F9E">
        <w:trPr>
          <w:trHeight w:val="270"/>
        </w:trPr>
        <w:tc>
          <w:tcPr>
            <w:tcW w:w="70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FDF29C" w14:textId="77777777" w:rsidR="000128DB" w:rsidRPr="000128DB" w:rsidRDefault="000128DB" w:rsidP="000128D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0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13B83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FFB5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2AAE7" w14:textId="77777777" w:rsidR="000128DB" w:rsidRPr="000128DB" w:rsidRDefault="000128DB" w:rsidP="000128D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0128DB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3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28DB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0DC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1364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29EB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B9A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59F1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95D62"/>
    <w:rsid w:val="002A5212"/>
    <w:rsid w:val="002A5AF2"/>
    <w:rsid w:val="002B00D5"/>
    <w:rsid w:val="002B1D85"/>
    <w:rsid w:val="002B230F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259D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7766E"/>
    <w:rsid w:val="00382029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42D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1C09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2290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212A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679CA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E7F9E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65F4B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4FA9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0990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76232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6F4E"/>
    <w:rsid w:val="00C27599"/>
    <w:rsid w:val="00C27930"/>
    <w:rsid w:val="00C32B98"/>
    <w:rsid w:val="00C32FD2"/>
    <w:rsid w:val="00C37FDE"/>
    <w:rsid w:val="00C400F0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99E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14AFC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341AA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3089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1</TotalTime>
  <Pages>2</Pages>
  <Words>463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4</cp:revision>
  <cp:lastPrinted>2026-09-09T13:49:00Z</cp:lastPrinted>
  <dcterms:created xsi:type="dcterms:W3CDTF">2026-09-09T13:49:00Z</dcterms:created>
  <dcterms:modified xsi:type="dcterms:W3CDTF">2026-09-10T06:26:00Z</dcterms:modified>
</cp:coreProperties>
</file>