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2012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2E4773D7" wp14:editId="0633D08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E2688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1DC9210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4803BE90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96"/>
        <w:gridCol w:w="4316"/>
        <w:gridCol w:w="488"/>
        <w:gridCol w:w="1950"/>
      </w:tblGrid>
      <w:tr w:rsidR="00500F84" w:rsidRPr="00A2682F" w14:paraId="7E318132" w14:textId="77777777" w:rsidTr="00500F84">
        <w:tc>
          <w:tcPr>
            <w:tcW w:w="534" w:type="dxa"/>
          </w:tcPr>
          <w:p w14:paraId="52B271AE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BFF21C" w14:textId="2908055C" w:rsidR="00B317A3" w:rsidRPr="00A2682F" w:rsidRDefault="004159EA" w:rsidP="005142BD">
            <w:pPr>
              <w:pStyle w:val="a8"/>
              <w:jc w:val="center"/>
            </w:pPr>
            <w:r>
              <w:t>3</w:t>
            </w:r>
            <w:r w:rsidR="00DA4DAD">
              <w:t>0</w:t>
            </w:r>
            <w:r>
              <w:t>.</w:t>
            </w:r>
            <w:r w:rsidR="0049766C">
              <w:t>0</w:t>
            </w:r>
            <w:r w:rsidR="00DA4DAD">
              <w:t>9</w:t>
            </w:r>
            <w:r w:rsidR="00A071C3">
              <w:t>.202</w:t>
            </w:r>
            <w:r w:rsidR="00B215A8">
              <w:t>6</w:t>
            </w:r>
          </w:p>
        </w:tc>
        <w:tc>
          <w:tcPr>
            <w:tcW w:w="4536" w:type="dxa"/>
          </w:tcPr>
          <w:p w14:paraId="38B7E41B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01B6A1A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665105C" w14:textId="77B1B935" w:rsidR="00B317A3" w:rsidRPr="00A2682F" w:rsidRDefault="00DA4DAD" w:rsidP="00213065">
            <w:pPr>
              <w:pStyle w:val="a8"/>
              <w:jc w:val="center"/>
            </w:pPr>
            <w:r>
              <w:t>99</w:t>
            </w:r>
          </w:p>
        </w:tc>
      </w:tr>
    </w:tbl>
    <w:p w14:paraId="4C3661F6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5D58EB83" w14:textId="77777777" w:rsidR="000671E9" w:rsidRPr="00A2682F" w:rsidRDefault="000671E9" w:rsidP="000671E9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 xml:space="preserve">О внесении изменений в сводную бюджетную роспись </w:t>
      </w:r>
    </w:p>
    <w:p w14:paraId="374FF5EE" w14:textId="6C316FE2" w:rsidR="000671E9" w:rsidRDefault="000671E9" w:rsidP="000671E9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>на 202</w:t>
      </w:r>
      <w:r w:rsidR="00630ED6">
        <w:rPr>
          <w:sz w:val="26"/>
          <w:szCs w:val="26"/>
        </w:rPr>
        <w:t>6</w:t>
      </w:r>
      <w:r w:rsidRPr="00A2682F">
        <w:rPr>
          <w:sz w:val="26"/>
          <w:szCs w:val="26"/>
        </w:rPr>
        <w:t xml:space="preserve"> год</w:t>
      </w:r>
      <w:r w:rsidR="00E044A5" w:rsidRPr="00A2682F">
        <w:rPr>
          <w:sz w:val="26"/>
          <w:szCs w:val="26"/>
        </w:rPr>
        <w:t xml:space="preserve"> и </w:t>
      </w:r>
      <w:r w:rsidR="00A54B2C" w:rsidRPr="00A2682F">
        <w:rPr>
          <w:sz w:val="26"/>
          <w:szCs w:val="26"/>
        </w:rPr>
        <w:t xml:space="preserve">на </w:t>
      </w:r>
      <w:r w:rsidR="006D0D0E" w:rsidRPr="00A2682F">
        <w:rPr>
          <w:sz w:val="26"/>
          <w:szCs w:val="26"/>
        </w:rPr>
        <w:t>плановый период 202</w:t>
      </w:r>
      <w:r w:rsidR="00630ED6">
        <w:rPr>
          <w:sz w:val="26"/>
          <w:szCs w:val="26"/>
        </w:rPr>
        <w:t>7</w:t>
      </w:r>
      <w:r w:rsidR="006D0D0E" w:rsidRPr="00A2682F">
        <w:rPr>
          <w:sz w:val="26"/>
          <w:szCs w:val="26"/>
        </w:rPr>
        <w:t xml:space="preserve"> и 202</w:t>
      </w:r>
      <w:r w:rsidR="00630ED6">
        <w:rPr>
          <w:sz w:val="26"/>
          <w:szCs w:val="26"/>
        </w:rPr>
        <w:t>8</w:t>
      </w:r>
      <w:r w:rsidR="006D0D0E" w:rsidRPr="00A2682F">
        <w:rPr>
          <w:sz w:val="26"/>
          <w:szCs w:val="26"/>
        </w:rPr>
        <w:t xml:space="preserve"> годов</w:t>
      </w:r>
    </w:p>
    <w:p w14:paraId="119A702C" w14:textId="77777777" w:rsidR="0048286D" w:rsidRPr="00A2682F" w:rsidRDefault="0048286D" w:rsidP="000671E9">
      <w:pPr>
        <w:pStyle w:val="ac"/>
        <w:rPr>
          <w:sz w:val="26"/>
          <w:szCs w:val="26"/>
        </w:rPr>
      </w:pPr>
    </w:p>
    <w:p w14:paraId="6CCE111D" w14:textId="77777777" w:rsidR="000671E9" w:rsidRPr="00A2682F" w:rsidRDefault="000671E9" w:rsidP="003649E4">
      <w:pPr>
        <w:ind w:firstLine="720"/>
        <w:jc w:val="both"/>
        <w:rPr>
          <w:sz w:val="24"/>
          <w:szCs w:val="24"/>
        </w:rPr>
      </w:pPr>
      <w:r w:rsidRPr="00A2682F">
        <w:rPr>
          <w:sz w:val="24"/>
          <w:szCs w:val="24"/>
        </w:rPr>
        <w:t xml:space="preserve">В соответствии со статьей 217 Бюджетного кодекса Российской Федерации, Положением о бюджетном процессе в Ленинском </w:t>
      </w:r>
      <w:r w:rsidR="009850CD" w:rsidRPr="00A2682F">
        <w:rPr>
          <w:sz w:val="24"/>
          <w:szCs w:val="24"/>
        </w:rPr>
        <w:t>городском округе</w:t>
      </w:r>
      <w:r w:rsidRPr="00A2682F">
        <w:rPr>
          <w:sz w:val="24"/>
          <w:szCs w:val="24"/>
        </w:rPr>
        <w:t xml:space="preserve"> Московской области,</w:t>
      </w:r>
    </w:p>
    <w:p w14:paraId="38736A2A" w14:textId="77777777" w:rsidR="00A77459" w:rsidRPr="00A2682F" w:rsidRDefault="00A77459" w:rsidP="000671E9">
      <w:pPr>
        <w:spacing w:line="276" w:lineRule="auto"/>
        <w:ind w:firstLine="720"/>
        <w:jc w:val="both"/>
        <w:rPr>
          <w:sz w:val="24"/>
          <w:szCs w:val="24"/>
        </w:rPr>
      </w:pPr>
    </w:p>
    <w:p w14:paraId="3EBCA500" w14:textId="77777777" w:rsidR="000671E9" w:rsidRDefault="000671E9" w:rsidP="000671E9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374B9058" w14:textId="77777777" w:rsidR="006B362A" w:rsidRDefault="006B362A" w:rsidP="000671E9">
      <w:pPr>
        <w:jc w:val="center"/>
        <w:rPr>
          <w:sz w:val="24"/>
          <w:szCs w:val="24"/>
        </w:rPr>
      </w:pPr>
    </w:p>
    <w:p w14:paraId="78449F90" w14:textId="524B9C62" w:rsidR="00CC0F22" w:rsidRDefault="0099764D" w:rsidP="00CC0F22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 xml:space="preserve">1. </w:t>
      </w:r>
      <w:r w:rsidR="00CC0F22" w:rsidRPr="00086DC4">
        <w:rPr>
          <w:sz w:val="24"/>
          <w:szCs w:val="24"/>
        </w:rPr>
        <w:t xml:space="preserve">Внести следующие изменения в сводную бюджетную роспись бюджета Ленинского городского округа </w:t>
      </w:r>
      <w:r w:rsidR="00683068">
        <w:rPr>
          <w:sz w:val="24"/>
          <w:szCs w:val="24"/>
        </w:rPr>
        <w:t>уменьшив</w:t>
      </w:r>
      <w:r w:rsidR="00CC0F22" w:rsidRPr="00086DC4">
        <w:rPr>
          <w:sz w:val="24"/>
          <w:szCs w:val="24"/>
        </w:rPr>
        <w:t xml:space="preserve"> </w:t>
      </w:r>
      <w:r w:rsidR="00CC0F22" w:rsidRPr="00A47D6E">
        <w:rPr>
          <w:sz w:val="24"/>
          <w:szCs w:val="24"/>
        </w:rPr>
        <w:t>202</w:t>
      </w:r>
      <w:r w:rsidR="00630ED6">
        <w:rPr>
          <w:sz w:val="24"/>
          <w:szCs w:val="24"/>
        </w:rPr>
        <w:t>6</w:t>
      </w:r>
      <w:r w:rsidR="00CC0F22" w:rsidRPr="00A47D6E">
        <w:rPr>
          <w:sz w:val="24"/>
          <w:szCs w:val="24"/>
        </w:rPr>
        <w:t xml:space="preserve"> год на сумму </w:t>
      </w:r>
      <w:r w:rsidR="009B3BF8">
        <w:rPr>
          <w:sz w:val="24"/>
          <w:szCs w:val="24"/>
        </w:rPr>
        <w:t>3 207 890,00</w:t>
      </w:r>
      <w:r w:rsidR="00CC0F22" w:rsidRPr="00A47D6E">
        <w:rPr>
          <w:sz w:val="24"/>
          <w:szCs w:val="24"/>
        </w:rPr>
        <w:t>:</w:t>
      </w:r>
      <w:r w:rsidR="00CC0F22" w:rsidRPr="00086DC4">
        <w:rPr>
          <w:sz w:val="24"/>
          <w:szCs w:val="24"/>
        </w:rPr>
        <w:t xml:space="preserve">     </w:t>
      </w:r>
    </w:p>
    <w:p w14:paraId="72BF9284" w14:textId="77777777" w:rsidR="00207B11" w:rsidRDefault="00207B11" w:rsidP="00207B11">
      <w:pPr>
        <w:ind w:firstLine="284"/>
        <w:jc w:val="both"/>
        <w:rPr>
          <w:sz w:val="24"/>
          <w:szCs w:val="24"/>
        </w:rPr>
      </w:pPr>
    </w:p>
    <w:p w14:paraId="2C23DA86" w14:textId="73C1F421" w:rsidR="00207B11" w:rsidRDefault="00207B11" w:rsidP="00207B11">
      <w:pPr>
        <w:ind w:firstLine="284"/>
        <w:jc w:val="both"/>
        <w:rPr>
          <w:sz w:val="24"/>
          <w:szCs w:val="24"/>
        </w:rPr>
      </w:pPr>
      <w:r w:rsidRPr="00ED4023">
        <w:rPr>
          <w:sz w:val="24"/>
          <w:szCs w:val="24"/>
        </w:rPr>
        <w:t>1.1 В соответствии с Законом Московской области "О бюджете Московской области на 202</w:t>
      </w:r>
      <w:r>
        <w:rPr>
          <w:sz w:val="24"/>
          <w:szCs w:val="24"/>
        </w:rPr>
        <w:t>5</w:t>
      </w:r>
      <w:r w:rsidRPr="00ED4023">
        <w:rPr>
          <w:sz w:val="24"/>
          <w:szCs w:val="24"/>
        </w:rPr>
        <w:t xml:space="preserve"> </w:t>
      </w:r>
      <w:r w:rsidRPr="0099555C">
        <w:rPr>
          <w:sz w:val="24"/>
          <w:szCs w:val="24"/>
        </w:rPr>
        <w:t>год и на плановый период 2026 и 2027 годов", уведомлениями МЭФ МО, уточнить объемы по межбюджетным трансфертам:</w:t>
      </w:r>
    </w:p>
    <w:p w14:paraId="76831AD2" w14:textId="3751F525" w:rsidR="00207B11" w:rsidRDefault="00207B11" w:rsidP="00207B11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д</w:t>
      </w:r>
      <w:r w:rsidRPr="004F625E">
        <w:rPr>
          <w:sz w:val="24"/>
          <w:szCs w:val="24"/>
        </w:rPr>
        <w:t>отаци</w:t>
      </w:r>
      <w:r>
        <w:rPr>
          <w:sz w:val="24"/>
          <w:szCs w:val="24"/>
        </w:rPr>
        <w:t>я</w:t>
      </w:r>
      <w:r w:rsidRPr="004F625E">
        <w:rPr>
          <w:sz w:val="24"/>
          <w:szCs w:val="24"/>
        </w:rPr>
        <w:t xml:space="preserve"> по результатам мониторинга и оценки качества управления муниципальными финансами</w:t>
      </w:r>
      <w:r>
        <w:rPr>
          <w:sz w:val="24"/>
          <w:szCs w:val="24"/>
        </w:rPr>
        <w:t xml:space="preserve"> в 2026 году увеличена на 3 207 890,00 рублей</w:t>
      </w:r>
      <w:r w:rsidRPr="00070459">
        <w:rPr>
          <w:sz w:val="24"/>
          <w:szCs w:val="24"/>
        </w:rPr>
        <w:t>;</w:t>
      </w:r>
    </w:p>
    <w:p w14:paraId="15D1C94A" w14:textId="77777777" w:rsidR="00207B11" w:rsidRDefault="00207B11" w:rsidP="00CC0F22">
      <w:pPr>
        <w:ind w:firstLine="284"/>
        <w:jc w:val="both"/>
        <w:rPr>
          <w:sz w:val="24"/>
          <w:szCs w:val="24"/>
        </w:rPr>
      </w:pPr>
    </w:p>
    <w:p w14:paraId="0786E0C1" w14:textId="483E2185" w:rsidR="00AF026E" w:rsidRDefault="00AF026E" w:rsidP="00AF026E">
      <w:pPr>
        <w:ind w:firstLine="284"/>
        <w:jc w:val="both"/>
        <w:rPr>
          <w:sz w:val="24"/>
          <w:szCs w:val="24"/>
        </w:rPr>
      </w:pPr>
      <w:r w:rsidRPr="0099555C">
        <w:rPr>
          <w:sz w:val="24"/>
          <w:szCs w:val="24"/>
        </w:rPr>
        <w:t>1.</w:t>
      </w:r>
      <w:r w:rsidR="00207B11">
        <w:rPr>
          <w:sz w:val="24"/>
          <w:szCs w:val="24"/>
        </w:rPr>
        <w:t>2</w:t>
      </w:r>
      <w:r w:rsidRPr="0099555C">
        <w:rPr>
          <w:sz w:val="24"/>
          <w:szCs w:val="24"/>
        </w:rPr>
        <w:t xml:space="preserve">. В соответствии с </w:t>
      </w:r>
      <w:r w:rsidR="004D04A9">
        <w:rPr>
          <w:sz w:val="24"/>
          <w:szCs w:val="24"/>
        </w:rPr>
        <w:t>р</w:t>
      </w:r>
      <w:r w:rsidRPr="0099555C">
        <w:rPr>
          <w:sz w:val="24"/>
          <w:szCs w:val="24"/>
        </w:rPr>
        <w:t>ешени</w:t>
      </w:r>
      <w:r w:rsidR="004D04A9">
        <w:rPr>
          <w:sz w:val="24"/>
          <w:szCs w:val="24"/>
        </w:rPr>
        <w:t>ем</w:t>
      </w:r>
      <w:r w:rsidRPr="0099555C">
        <w:rPr>
          <w:sz w:val="24"/>
          <w:szCs w:val="24"/>
        </w:rPr>
        <w:t xml:space="preserve"> Совета депутатов Ленинского г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ородского округа Московской области от </w:t>
      </w:r>
      <w:r w:rsidR="004D04A9">
        <w:rPr>
          <w:color w:val="000000"/>
          <w:sz w:val="24"/>
          <w:szCs w:val="24"/>
          <w:shd w:val="clear" w:color="auto" w:fill="FFFFFF"/>
        </w:rPr>
        <w:t>15</w:t>
      </w:r>
      <w:r w:rsidRPr="0099555C">
        <w:rPr>
          <w:color w:val="000000"/>
          <w:sz w:val="24"/>
          <w:szCs w:val="24"/>
          <w:shd w:val="clear" w:color="auto" w:fill="FFFFFF"/>
        </w:rPr>
        <w:t>.08.202</w:t>
      </w:r>
      <w:r w:rsidR="004D04A9">
        <w:rPr>
          <w:color w:val="000000"/>
          <w:sz w:val="24"/>
          <w:szCs w:val="24"/>
          <w:shd w:val="clear" w:color="auto" w:fill="FFFFFF"/>
        </w:rPr>
        <w:t>4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 №</w:t>
      </w:r>
      <w:r w:rsidR="004D04A9">
        <w:rPr>
          <w:color w:val="000000"/>
          <w:sz w:val="24"/>
          <w:szCs w:val="24"/>
          <w:shd w:val="clear" w:color="auto" w:fill="FFFFFF"/>
        </w:rPr>
        <w:t>87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/1 «Об утверждении Положения о бюджетном процессе в </w:t>
      </w:r>
      <w:r w:rsidRPr="00272705">
        <w:rPr>
          <w:color w:val="000000"/>
          <w:sz w:val="24"/>
          <w:szCs w:val="24"/>
          <w:shd w:val="clear" w:color="auto" w:fill="FFFFFF"/>
        </w:rPr>
        <w:t>Ленинском городском округе Московской области</w:t>
      </w:r>
      <w:r w:rsidRPr="00272705">
        <w:rPr>
          <w:sz w:val="24"/>
          <w:szCs w:val="24"/>
        </w:rPr>
        <w:t>» и письмами главных распорядителей бюджетных средств, произвести перераспределение средств:</w:t>
      </w:r>
    </w:p>
    <w:p w14:paraId="5E4789D4" w14:textId="77777777" w:rsidR="00D13642" w:rsidRDefault="00D13642" w:rsidP="00AF026E">
      <w:pPr>
        <w:ind w:firstLine="284"/>
        <w:jc w:val="both"/>
        <w:rPr>
          <w:sz w:val="24"/>
          <w:szCs w:val="24"/>
        </w:rPr>
      </w:pPr>
    </w:p>
    <w:p w14:paraId="45DF75F9" w14:textId="77777777" w:rsidR="00656900" w:rsidRDefault="00656900" w:rsidP="00656900">
      <w:pPr>
        <w:jc w:val="both"/>
        <w:rPr>
          <w:sz w:val="24"/>
          <w:szCs w:val="24"/>
        </w:rPr>
      </w:pPr>
      <w:r w:rsidRPr="00272705">
        <w:rPr>
          <w:sz w:val="24"/>
          <w:szCs w:val="24"/>
        </w:rPr>
        <w:t>Администрация (руб</w:t>
      </w:r>
      <w:r w:rsidR="004527F1" w:rsidRPr="00272705">
        <w:rPr>
          <w:sz w:val="24"/>
          <w:szCs w:val="24"/>
        </w:rPr>
        <w:t>.</w:t>
      </w:r>
      <w:r w:rsidRPr="00272705">
        <w:rPr>
          <w:sz w:val="24"/>
          <w:szCs w:val="24"/>
        </w:rPr>
        <w:t>):</w:t>
      </w:r>
    </w:p>
    <w:p w14:paraId="0FF5BF3C" w14:textId="45EBBA52" w:rsidR="003912EF" w:rsidRDefault="009B3BF8" w:rsidP="00284635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от 21.09.2026 №125-01СЗ-3533</w:t>
      </w:r>
    </w:p>
    <w:p w14:paraId="29BE81CC" w14:textId="0EEB0F05" w:rsidR="00E71C86" w:rsidRDefault="009B3BF8" w:rsidP="00284635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987 0503 1710201480 244</w:t>
      </w:r>
      <w:r w:rsidR="00E71C86">
        <w:rPr>
          <w:sz w:val="24"/>
          <w:szCs w:val="24"/>
        </w:rPr>
        <w:t xml:space="preserve"> </w:t>
      </w:r>
      <w:r>
        <w:rPr>
          <w:sz w:val="24"/>
          <w:szCs w:val="24"/>
        </w:rPr>
        <w:t>– 4 993 856,40</w:t>
      </w:r>
      <w:r w:rsidR="00E71C86">
        <w:rPr>
          <w:sz w:val="24"/>
          <w:szCs w:val="24"/>
        </w:rPr>
        <w:tab/>
      </w:r>
      <w:r w:rsidRPr="009B3BF8">
        <w:rPr>
          <w:sz w:val="24"/>
          <w:szCs w:val="24"/>
        </w:rPr>
        <w:t>987 0503 1710201480 247</w:t>
      </w:r>
      <w:r w:rsidR="003912EF">
        <w:rPr>
          <w:sz w:val="24"/>
          <w:szCs w:val="24"/>
        </w:rPr>
        <w:t xml:space="preserve"> </w:t>
      </w:r>
      <w:r>
        <w:rPr>
          <w:sz w:val="24"/>
          <w:szCs w:val="24"/>
        </w:rPr>
        <w:t>+ 4 993 856,40</w:t>
      </w:r>
    </w:p>
    <w:p w14:paraId="0941C3F6" w14:textId="50432FE9" w:rsidR="00592E74" w:rsidRDefault="009B3BF8" w:rsidP="00284635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от 25.09.2026 №1-02/1262</w:t>
      </w:r>
    </w:p>
    <w:p w14:paraId="4083530C" w14:textId="4D796EDD" w:rsidR="009B3BF8" w:rsidRDefault="009B3BF8" w:rsidP="00284635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987 0104 1250100120 244</w:t>
      </w:r>
      <w:r>
        <w:rPr>
          <w:sz w:val="24"/>
          <w:szCs w:val="24"/>
        </w:rPr>
        <w:t xml:space="preserve"> – 110 135,39</w:t>
      </w:r>
      <w:r>
        <w:rPr>
          <w:sz w:val="24"/>
          <w:szCs w:val="24"/>
        </w:rPr>
        <w:tab/>
      </w:r>
      <w:r w:rsidRPr="009B3BF8">
        <w:rPr>
          <w:sz w:val="24"/>
          <w:szCs w:val="24"/>
        </w:rPr>
        <w:t>987 0104 1250100120 247</w:t>
      </w:r>
      <w:r>
        <w:rPr>
          <w:sz w:val="24"/>
          <w:szCs w:val="24"/>
        </w:rPr>
        <w:t xml:space="preserve"> – 489 864,61</w:t>
      </w:r>
    </w:p>
    <w:p w14:paraId="5BD9DF82" w14:textId="426105F7" w:rsidR="009B3BF8" w:rsidRDefault="009B3BF8" w:rsidP="00284635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987 0113 1250100120 244</w:t>
      </w:r>
      <w:r>
        <w:rPr>
          <w:sz w:val="24"/>
          <w:szCs w:val="24"/>
        </w:rPr>
        <w:t xml:space="preserve"> + 600 000,00</w:t>
      </w:r>
    </w:p>
    <w:p w14:paraId="13360E53" w14:textId="77777777" w:rsidR="009B3BF8" w:rsidRPr="005F7904" w:rsidRDefault="009B3BF8" w:rsidP="00284635">
      <w:pPr>
        <w:jc w:val="both"/>
        <w:rPr>
          <w:sz w:val="24"/>
          <w:szCs w:val="24"/>
        </w:rPr>
      </w:pPr>
    </w:p>
    <w:p w14:paraId="175D3CF9" w14:textId="77777777" w:rsidR="00284635" w:rsidRDefault="00284635" w:rsidP="00284635">
      <w:pPr>
        <w:jc w:val="both"/>
      </w:pPr>
      <w:r w:rsidRPr="005C19EE">
        <w:rPr>
          <w:sz w:val="24"/>
          <w:szCs w:val="24"/>
        </w:rPr>
        <w:t>Управление образования (руб.):</w:t>
      </w:r>
      <w:r w:rsidR="00737B03" w:rsidRPr="005C19EE">
        <w:t xml:space="preserve"> </w:t>
      </w:r>
    </w:p>
    <w:p w14:paraId="298AEDCD" w14:textId="55C10E75" w:rsidR="00DA4DAD" w:rsidRDefault="00DA4DAD" w:rsidP="006F297C">
      <w:pPr>
        <w:rPr>
          <w:sz w:val="24"/>
          <w:szCs w:val="24"/>
        </w:rPr>
      </w:pPr>
      <w:r w:rsidRPr="00DA4DAD">
        <w:rPr>
          <w:sz w:val="24"/>
          <w:szCs w:val="24"/>
        </w:rPr>
        <w:t>от 22.09.2026 №125-01исх-УО-1810</w:t>
      </w:r>
    </w:p>
    <w:p w14:paraId="46DB8B28" w14:textId="34A097D2" w:rsidR="00DA4DAD" w:rsidRDefault="00DA4DAD" w:rsidP="006F297C">
      <w:pPr>
        <w:rPr>
          <w:sz w:val="24"/>
          <w:szCs w:val="24"/>
        </w:rPr>
      </w:pPr>
      <w:r w:rsidRPr="00DA4DAD">
        <w:rPr>
          <w:sz w:val="24"/>
          <w:szCs w:val="24"/>
        </w:rPr>
        <w:t>922 0701 0310106050 621</w:t>
      </w:r>
      <w:r>
        <w:rPr>
          <w:sz w:val="24"/>
          <w:szCs w:val="24"/>
        </w:rPr>
        <w:t xml:space="preserve"> + 462 246,00</w:t>
      </w:r>
      <w:r>
        <w:rPr>
          <w:sz w:val="24"/>
          <w:szCs w:val="24"/>
        </w:rPr>
        <w:tab/>
      </w:r>
      <w:r w:rsidRPr="00DA4DAD">
        <w:rPr>
          <w:sz w:val="24"/>
          <w:szCs w:val="24"/>
        </w:rPr>
        <w:t>922 0702 0310106050 621</w:t>
      </w:r>
      <w:r>
        <w:rPr>
          <w:sz w:val="24"/>
          <w:szCs w:val="24"/>
        </w:rPr>
        <w:t xml:space="preserve"> – 462 246,00</w:t>
      </w:r>
    </w:p>
    <w:p w14:paraId="17A44B47" w14:textId="6DBF5CF1" w:rsidR="00DA4DAD" w:rsidRDefault="00DA4DAD" w:rsidP="006F297C">
      <w:pPr>
        <w:rPr>
          <w:sz w:val="24"/>
          <w:szCs w:val="24"/>
        </w:rPr>
      </w:pPr>
      <w:r w:rsidRPr="00DA4DAD">
        <w:rPr>
          <w:sz w:val="24"/>
          <w:szCs w:val="24"/>
        </w:rPr>
        <w:t>от 25.09.2026 №125-01исх-УО-1833</w:t>
      </w:r>
    </w:p>
    <w:p w14:paraId="58A36F17" w14:textId="168DCE32" w:rsidR="00DA4DAD" w:rsidRDefault="00DA4DAD" w:rsidP="006F297C">
      <w:pPr>
        <w:rPr>
          <w:sz w:val="24"/>
          <w:szCs w:val="24"/>
        </w:rPr>
      </w:pPr>
      <w:r w:rsidRPr="00DA4DAD">
        <w:rPr>
          <w:sz w:val="24"/>
          <w:szCs w:val="24"/>
        </w:rPr>
        <w:t>922 0701 0310106050 612</w:t>
      </w:r>
      <w:r>
        <w:rPr>
          <w:sz w:val="24"/>
          <w:szCs w:val="24"/>
        </w:rPr>
        <w:t xml:space="preserve"> + 66 362,00</w:t>
      </w:r>
      <w:r>
        <w:rPr>
          <w:sz w:val="24"/>
          <w:szCs w:val="24"/>
        </w:rPr>
        <w:tab/>
      </w:r>
      <w:r w:rsidRPr="00DA4DAD">
        <w:rPr>
          <w:sz w:val="24"/>
          <w:szCs w:val="24"/>
        </w:rPr>
        <w:t>922 0702 0310106050 612</w:t>
      </w:r>
      <w:r>
        <w:rPr>
          <w:sz w:val="24"/>
          <w:szCs w:val="24"/>
        </w:rPr>
        <w:t xml:space="preserve"> – 66 362,00</w:t>
      </w:r>
    </w:p>
    <w:p w14:paraId="0BEFA081" w14:textId="4C3A1193" w:rsidR="00DA4DAD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t>от 25.09.2026 №125-01исх-УО-1839</w:t>
      </w:r>
    </w:p>
    <w:p w14:paraId="0B29B3C0" w14:textId="5E07AB81" w:rsidR="009B3BF8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t>922 0702 031Ю653030 612</w:t>
      </w:r>
      <w:r>
        <w:rPr>
          <w:sz w:val="24"/>
          <w:szCs w:val="24"/>
        </w:rPr>
        <w:t xml:space="preserve"> – 658 790,00</w:t>
      </w:r>
      <w:r>
        <w:rPr>
          <w:sz w:val="24"/>
          <w:szCs w:val="24"/>
        </w:rPr>
        <w:tab/>
      </w:r>
      <w:r w:rsidRPr="009B3BF8">
        <w:rPr>
          <w:sz w:val="24"/>
          <w:szCs w:val="24"/>
        </w:rPr>
        <w:t>922 0702 031Ю653030 622</w:t>
      </w:r>
      <w:r>
        <w:rPr>
          <w:sz w:val="24"/>
          <w:szCs w:val="24"/>
        </w:rPr>
        <w:t xml:space="preserve"> + 658 790,00</w:t>
      </w:r>
    </w:p>
    <w:p w14:paraId="5074D29A" w14:textId="3063BD77" w:rsidR="009B3BF8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t>от 28.09.2026 №125-01исх-УО-1849</w:t>
      </w:r>
    </w:p>
    <w:p w14:paraId="27C533AD" w14:textId="3676D8B8" w:rsidR="009B3BF8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lastRenderedPageBreak/>
        <w:t>922 0709 0420302560 323</w:t>
      </w:r>
      <w:r>
        <w:rPr>
          <w:sz w:val="24"/>
          <w:szCs w:val="24"/>
        </w:rPr>
        <w:t xml:space="preserve"> + 699,03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B3BF8">
        <w:rPr>
          <w:sz w:val="24"/>
          <w:szCs w:val="24"/>
        </w:rPr>
        <w:t>922 0709 0420302560 622</w:t>
      </w:r>
      <w:r>
        <w:rPr>
          <w:sz w:val="24"/>
          <w:szCs w:val="24"/>
        </w:rPr>
        <w:t xml:space="preserve"> – 699,03</w:t>
      </w:r>
    </w:p>
    <w:p w14:paraId="219A5FC4" w14:textId="4D920D18" w:rsidR="009B3BF8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t>от 28.09.2026 №125-01исх-УО-1851</w:t>
      </w:r>
    </w:p>
    <w:p w14:paraId="4E166C96" w14:textId="4C4BE5EC" w:rsidR="009B3BF8" w:rsidRDefault="009B3BF8" w:rsidP="006F297C">
      <w:pPr>
        <w:rPr>
          <w:sz w:val="24"/>
          <w:szCs w:val="24"/>
        </w:rPr>
      </w:pPr>
      <w:r w:rsidRPr="009B3BF8">
        <w:rPr>
          <w:sz w:val="24"/>
          <w:szCs w:val="24"/>
        </w:rPr>
        <w:t>922 0709 0340100130 851</w:t>
      </w:r>
      <w:r>
        <w:rPr>
          <w:sz w:val="24"/>
          <w:szCs w:val="24"/>
        </w:rPr>
        <w:t xml:space="preserve"> – 2,48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B3BF8">
        <w:rPr>
          <w:sz w:val="24"/>
          <w:szCs w:val="24"/>
        </w:rPr>
        <w:t>922 0709 0340100130 853</w:t>
      </w:r>
      <w:r>
        <w:rPr>
          <w:sz w:val="24"/>
          <w:szCs w:val="24"/>
        </w:rPr>
        <w:t xml:space="preserve"> + 2,48</w:t>
      </w:r>
    </w:p>
    <w:p w14:paraId="5F287BC5" w14:textId="77777777" w:rsidR="001D6669" w:rsidRDefault="001D6669" w:rsidP="00227E8A">
      <w:pPr>
        <w:rPr>
          <w:sz w:val="24"/>
          <w:szCs w:val="24"/>
        </w:rPr>
      </w:pPr>
    </w:p>
    <w:p w14:paraId="3A71053A" w14:textId="77777777" w:rsidR="00C955A4" w:rsidRDefault="00C955A4" w:rsidP="00005C24">
      <w:pPr>
        <w:jc w:val="both"/>
        <w:rPr>
          <w:sz w:val="24"/>
          <w:szCs w:val="24"/>
        </w:rPr>
      </w:pPr>
      <w:r w:rsidRPr="005C19EE">
        <w:rPr>
          <w:sz w:val="24"/>
          <w:szCs w:val="24"/>
        </w:rPr>
        <w:t>Управление культуры (руб.):</w:t>
      </w:r>
      <w:r w:rsidR="00AC35B8" w:rsidRPr="005C19EE">
        <w:rPr>
          <w:sz w:val="24"/>
          <w:szCs w:val="24"/>
        </w:rPr>
        <w:t xml:space="preserve"> </w:t>
      </w:r>
    </w:p>
    <w:p w14:paraId="6283FA53" w14:textId="77777777" w:rsidR="009B3BF8" w:rsidRDefault="009B3BF8" w:rsidP="001D717B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от 28.09.2026 №125-01исх-УМКС-565</w:t>
      </w:r>
    </w:p>
    <w:p w14:paraId="020D26AE" w14:textId="0993C665" w:rsidR="003912EF" w:rsidRDefault="009B3BF8" w:rsidP="001D717B">
      <w:pPr>
        <w:jc w:val="both"/>
        <w:rPr>
          <w:sz w:val="24"/>
          <w:szCs w:val="24"/>
        </w:rPr>
      </w:pPr>
      <w:r w:rsidRPr="009B3BF8">
        <w:rPr>
          <w:sz w:val="24"/>
          <w:szCs w:val="24"/>
        </w:rPr>
        <w:t>946 0707 1340100770 244</w:t>
      </w:r>
      <w:r>
        <w:rPr>
          <w:sz w:val="24"/>
          <w:szCs w:val="24"/>
        </w:rPr>
        <w:t xml:space="preserve"> – 575 600,00</w:t>
      </w:r>
      <w:r>
        <w:rPr>
          <w:sz w:val="24"/>
          <w:szCs w:val="24"/>
        </w:rPr>
        <w:tab/>
      </w:r>
      <w:r w:rsidRPr="009B3BF8">
        <w:rPr>
          <w:sz w:val="24"/>
          <w:szCs w:val="24"/>
        </w:rPr>
        <w:t>946 0707 1340100770 612</w:t>
      </w:r>
      <w:r>
        <w:rPr>
          <w:sz w:val="24"/>
          <w:szCs w:val="24"/>
        </w:rPr>
        <w:t xml:space="preserve"> + 575 600,00</w:t>
      </w:r>
      <w:r w:rsidR="00592E74">
        <w:rPr>
          <w:sz w:val="24"/>
          <w:szCs w:val="24"/>
        </w:rPr>
        <w:tab/>
      </w:r>
    </w:p>
    <w:p w14:paraId="17530A5A" w14:textId="77777777" w:rsidR="008467DF" w:rsidRDefault="008467DF" w:rsidP="001D717B">
      <w:pPr>
        <w:jc w:val="both"/>
        <w:rPr>
          <w:sz w:val="24"/>
          <w:szCs w:val="24"/>
        </w:rPr>
      </w:pPr>
    </w:p>
    <w:p w14:paraId="0CD1D65D" w14:textId="16297A07" w:rsidR="00D47B77" w:rsidRDefault="00D47B77" w:rsidP="001D717B">
      <w:pPr>
        <w:jc w:val="both"/>
        <w:rPr>
          <w:sz w:val="24"/>
          <w:szCs w:val="24"/>
        </w:rPr>
      </w:pPr>
      <w:r>
        <w:rPr>
          <w:sz w:val="24"/>
          <w:szCs w:val="24"/>
        </w:rPr>
        <w:t>Совет депутатов (руб.):</w:t>
      </w:r>
    </w:p>
    <w:p w14:paraId="08AA3367" w14:textId="10616614" w:rsidR="00D47B77" w:rsidRDefault="00DA4DAD" w:rsidP="001D717B">
      <w:pPr>
        <w:jc w:val="both"/>
        <w:rPr>
          <w:sz w:val="24"/>
          <w:szCs w:val="24"/>
        </w:rPr>
      </w:pPr>
      <w:r w:rsidRPr="00DA4DAD">
        <w:rPr>
          <w:sz w:val="24"/>
          <w:szCs w:val="24"/>
        </w:rPr>
        <w:t>от 25.09.2026 №229-исх</w:t>
      </w:r>
    </w:p>
    <w:p w14:paraId="5704E463" w14:textId="3B57FB7D" w:rsidR="00CA239F" w:rsidRDefault="00DA4DAD" w:rsidP="001D717B">
      <w:pPr>
        <w:jc w:val="both"/>
        <w:rPr>
          <w:sz w:val="24"/>
          <w:szCs w:val="24"/>
        </w:rPr>
      </w:pPr>
      <w:r w:rsidRPr="00DA4DAD">
        <w:rPr>
          <w:sz w:val="24"/>
          <w:szCs w:val="24"/>
        </w:rPr>
        <w:t>010 0103 9500000030 121</w:t>
      </w:r>
      <w:r w:rsidR="00D47B77">
        <w:rPr>
          <w:sz w:val="24"/>
          <w:szCs w:val="24"/>
        </w:rPr>
        <w:t xml:space="preserve">+ </w:t>
      </w:r>
      <w:r>
        <w:rPr>
          <w:sz w:val="24"/>
          <w:szCs w:val="24"/>
        </w:rPr>
        <w:t>13 124,37</w:t>
      </w:r>
      <w:r w:rsidR="00D47B77">
        <w:rPr>
          <w:sz w:val="24"/>
          <w:szCs w:val="24"/>
        </w:rPr>
        <w:tab/>
      </w:r>
      <w:r w:rsidRPr="00DA4DAD">
        <w:rPr>
          <w:sz w:val="24"/>
          <w:szCs w:val="24"/>
        </w:rPr>
        <w:t>010 0103 9500000030 129</w:t>
      </w:r>
      <w:r>
        <w:rPr>
          <w:sz w:val="24"/>
          <w:szCs w:val="24"/>
        </w:rPr>
        <w:t xml:space="preserve"> </w:t>
      </w:r>
      <w:r w:rsidR="00D47B77">
        <w:rPr>
          <w:sz w:val="24"/>
          <w:szCs w:val="24"/>
        </w:rPr>
        <w:t xml:space="preserve">– </w:t>
      </w:r>
      <w:r>
        <w:rPr>
          <w:sz w:val="24"/>
          <w:szCs w:val="24"/>
        </w:rPr>
        <w:t>13 124,37</w:t>
      </w:r>
    </w:p>
    <w:p w14:paraId="668E339F" w14:textId="77777777" w:rsidR="00D47B77" w:rsidRDefault="00D47B77" w:rsidP="001D717B">
      <w:pPr>
        <w:jc w:val="both"/>
        <w:rPr>
          <w:sz w:val="24"/>
          <w:szCs w:val="24"/>
        </w:rPr>
      </w:pPr>
    </w:p>
    <w:p w14:paraId="07480DF6" w14:textId="112809B3" w:rsidR="007B2AEB" w:rsidRDefault="00E70D77" w:rsidP="00D57955">
      <w:pPr>
        <w:ind w:firstLine="284"/>
        <w:jc w:val="both"/>
        <w:rPr>
          <w:sz w:val="24"/>
          <w:szCs w:val="24"/>
        </w:rPr>
      </w:pPr>
      <w:r w:rsidRPr="0099555C">
        <w:rPr>
          <w:sz w:val="24"/>
          <w:szCs w:val="24"/>
        </w:rPr>
        <w:t>2</w:t>
      </w:r>
      <w:r w:rsidR="000F1D88" w:rsidRPr="0099555C">
        <w:rPr>
          <w:sz w:val="24"/>
          <w:szCs w:val="24"/>
        </w:rPr>
        <w:t xml:space="preserve">. </w:t>
      </w:r>
      <w:r w:rsidR="00982BE7" w:rsidRPr="00982BE7">
        <w:rPr>
          <w:sz w:val="24"/>
          <w:szCs w:val="24"/>
        </w:rPr>
        <w:t>Начальнику организационно-правового отдела Т.И. Русановой обеспечить размещение приказа на официальном сайте администрации Ленинского городского округа Московской области.</w:t>
      </w:r>
    </w:p>
    <w:p w14:paraId="4808D8C4" w14:textId="77777777" w:rsidR="00982BE7" w:rsidRPr="0099555C" w:rsidRDefault="00982BE7" w:rsidP="00D57955">
      <w:pPr>
        <w:ind w:firstLine="284"/>
        <w:jc w:val="both"/>
        <w:rPr>
          <w:sz w:val="24"/>
          <w:szCs w:val="24"/>
        </w:rPr>
      </w:pPr>
    </w:p>
    <w:p w14:paraId="724C39BB" w14:textId="77777777" w:rsidR="000F1D88" w:rsidRDefault="00E70D77" w:rsidP="00D57955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99555C">
        <w:rPr>
          <w:rFonts w:ascii="Times New Roman" w:hAnsi="Times New Roman"/>
          <w:sz w:val="24"/>
          <w:szCs w:val="24"/>
        </w:rPr>
        <w:t>3</w:t>
      </w:r>
      <w:r w:rsidR="000F1D88" w:rsidRPr="0099555C">
        <w:rPr>
          <w:rFonts w:ascii="Times New Roman" w:hAnsi="Times New Roman"/>
          <w:sz w:val="24"/>
          <w:szCs w:val="24"/>
        </w:rPr>
        <w:t>. Настоящий приказ вступает в силу со дня его подписания.</w:t>
      </w:r>
    </w:p>
    <w:p w14:paraId="714FB0F1" w14:textId="77777777" w:rsidR="007B2AEB" w:rsidRPr="0099555C" w:rsidRDefault="007B2AEB" w:rsidP="00D57955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3C8B19C2" w14:textId="76C640F5" w:rsidR="003B6938" w:rsidRDefault="00E70D77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99555C">
        <w:rPr>
          <w:rFonts w:ascii="Times New Roman" w:hAnsi="Times New Roman"/>
          <w:sz w:val="24"/>
          <w:szCs w:val="24"/>
        </w:rPr>
        <w:t>4</w:t>
      </w:r>
      <w:r w:rsidR="000F1D88" w:rsidRPr="0099555C">
        <w:rPr>
          <w:rFonts w:ascii="Times New Roman" w:hAnsi="Times New Roman"/>
          <w:sz w:val="24"/>
          <w:szCs w:val="24"/>
        </w:rPr>
        <w:t>. Контроль за исполнением настоящего приказа оставляю за собой.</w:t>
      </w:r>
    </w:p>
    <w:p w14:paraId="2A9FADFC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6918F159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15EDFF00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033FAC07" w14:textId="77777777" w:rsidR="00EE5BC4" w:rsidRPr="001B3E96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10E27650" w14:textId="77777777" w:rsidR="003B6938" w:rsidRPr="0099555C" w:rsidRDefault="003B6938" w:rsidP="00EA57D0">
      <w:pPr>
        <w:pStyle w:val="aa"/>
      </w:pPr>
    </w:p>
    <w:p w14:paraId="6686E978" w14:textId="77777777" w:rsidR="000F3666" w:rsidRPr="0099555C" w:rsidRDefault="000F3666" w:rsidP="000F3666">
      <w:pPr>
        <w:pStyle w:val="ab"/>
        <w:rPr>
          <w:sz w:val="24"/>
          <w:szCs w:val="24"/>
        </w:rPr>
      </w:pPr>
      <w:r w:rsidRPr="0099555C">
        <w:rPr>
          <w:sz w:val="24"/>
          <w:szCs w:val="24"/>
        </w:rPr>
        <w:t>Заместитель главы городского округа-</w:t>
      </w:r>
    </w:p>
    <w:p w14:paraId="0716C1CA" w14:textId="4D54525A" w:rsidR="00A66A47" w:rsidRDefault="000F3666" w:rsidP="0048286D">
      <w:pPr>
        <w:pStyle w:val="ab"/>
        <w:rPr>
          <w:sz w:val="24"/>
          <w:szCs w:val="24"/>
        </w:rPr>
      </w:pPr>
      <w:r w:rsidRPr="0099555C">
        <w:rPr>
          <w:sz w:val="24"/>
          <w:szCs w:val="24"/>
        </w:rPr>
        <w:t xml:space="preserve">начальник Финансового управления               </w:t>
      </w:r>
      <w:proofErr w:type="gramStart"/>
      <w:r w:rsidRPr="0099555C">
        <w:rPr>
          <w:sz w:val="24"/>
          <w:szCs w:val="24"/>
        </w:rPr>
        <w:tab/>
        <w:t xml:space="preserve">  </w:t>
      </w:r>
      <w:r w:rsidRPr="0099555C">
        <w:rPr>
          <w:sz w:val="24"/>
          <w:szCs w:val="24"/>
        </w:rPr>
        <w:tab/>
      </w:r>
      <w:proofErr w:type="gramEnd"/>
      <w:r w:rsidRPr="0099555C">
        <w:rPr>
          <w:sz w:val="24"/>
          <w:szCs w:val="24"/>
        </w:rPr>
        <w:tab/>
      </w:r>
      <w:r w:rsidRPr="0099555C">
        <w:rPr>
          <w:sz w:val="24"/>
          <w:szCs w:val="24"/>
        </w:rPr>
        <w:tab/>
        <w:t xml:space="preserve">    </w:t>
      </w:r>
      <w:r w:rsidR="00AE1A6D">
        <w:rPr>
          <w:sz w:val="24"/>
          <w:szCs w:val="24"/>
        </w:rPr>
        <w:t xml:space="preserve">   </w:t>
      </w:r>
      <w:r w:rsidRPr="0099555C">
        <w:rPr>
          <w:sz w:val="24"/>
          <w:szCs w:val="24"/>
        </w:rPr>
        <w:t xml:space="preserve"> Л.В. Колмогорова</w:t>
      </w:r>
    </w:p>
    <w:p w14:paraId="73509ABE" w14:textId="77777777" w:rsidR="006B362A" w:rsidRDefault="006B362A" w:rsidP="0048286D">
      <w:pPr>
        <w:pStyle w:val="ab"/>
        <w:rPr>
          <w:sz w:val="24"/>
          <w:szCs w:val="24"/>
        </w:rPr>
      </w:pPr>
    </w:p>
    <w:p w14:paraId="71D8B4BF" w14:textId="77777777" w:rsidR="003308A3" w:rsidRDefault="003308A3" w:rsidP="0048286D">
      <w:pPr>
        <w:pStyle w:val="ab"/>
        <w:rPr>
          <w:sz w:val="24"/>
          <w:szCs w:val="24"/>
        </w:rPr>
      </w:pPr>
    </w:p>
    <w:p w14:paraId="51309D42" w14:textId="77777777" w:rsidR="003308A3" w:rsidRDefault="003308A3" w:rsidP="0048286D">
      <w:pPr>
        <w:pStyle w:val="ab"/>
        <w:rPr>
          <w:sz w:val="24"/>
          <w:szCs w:val="24"/>
        </w:rPr>
      </w:pPr>
    </w:p>
    <w:p w14:paraId="1B6E109F" w14:textId="77777777" w:rsidR="003308A3" w:rsidRDefault="003308A3" w:rsidP="0048286D">
      <w:pPr>
        <w:pStyle w:val="ab"/>
        <w:rPr>
          <w:sz w:val="24"/>
          <w:szCs w:val="24"/>
        </w:rPr>
      </w:pPr>
    </w:p>
    <w:p w14:paraId="220C4964" w14:textId="77777777" w:rsidR="003308A3" w:rsidRDefault="003308A3" w:rsidP="0048286D">
      <w:pPr>
        <w:pStyle w:val="ab"/>
        <w:rPr>
          <w:sz w:val="24"/>
          <w:szCs w:val="24"/>
        </w:rPr>
      </w:pPr>
    </w:p>
    <w:p w14:paraId="560925A2" w14:textId="77777777" w:rsidR="003308A3" w:rsidRDefault="003308A3" w:rsidP="0048286D">
      <w:pPr>
        <w:pStyle w:val="ab"/>
        <w:rPr>
          <w:sz w:val="24"/>
          <w:szCs w:val="24"/>
        </w:rPr>
      </w:pPr>
    </w:p>
    <w:p w14:paraId="66893AF1" w14:textId="77777777" w:rsidR="003308A3" w:rsidRDefault="003308A3" w:rsidP="0048286D">
      <w:pPr>
        <w:pStyle w:val="ab"/>
        <w:rPr>
          <w:sz w:val="24"/>
          <w:szCs w:val="24"/>
        </w:rPr>
      </w:pPr>
    </w:p>
    <w:p w14:paraId="58902DF5" w14:textId="77777777" w:rsidR="003308A3" w:rsidRDefault="003308A3" w:rsidP="0048286D">
      <w:pPr>
        <w:pStyle w:val="ab"/>
        <w:rPr>
          <w:sz w:val="24"/>
          <w:szCs w:val="24"/>
        </w:rPr>
      </w:pPr>
    </w:p>
    <w:p w14:paraId="63D2C276" w14:textId="77777777" w:rsidR="003308A3" w:rsidRDefault="003308A3" w:rsidP="0048286D">
      <w:pPr>
        <w:pStyle w:val="ab"/>
        <w:rPr>
          <w:sz w:val="24"/>
          <w:szCs w:val="24"/>
        </w:rPr>
      </w:pPr>
    </w:p>
    <w:p w14:paraId="357147EF" w14:textId="77777777" w:rsidR="003308A3" w:rsidRDefault="003308A3" w:rsidP="0048286D">
      <w:pPr>
        <w:pStyle w:val="ab"/>
        <w:rPr>
          <w:sz w:val="24"/>
          <w:szCs w:val="24"/>
        </w:rPr>
      </w:pPr>
    </w:p>
    <w:p w14:paraId="45ED269C" w14:textId="77777777" w:rsidR="003308A3" w:rsidRDefault="003308A3" w:rsidP="0048286D">
      <w:pPr>
        <w:pStyle w:val="ab"/>
        <w:rPr>
          <w:sz w:val="24"/>
          <w:szCs w:val="24"/>
        </w:rPr>
      </w:pPr>
    </w:p>
    <w:p w14:paraId="2F09710C" w14:textId="77777777" w:rsidR="003308A3" w:rsidRDefault="003308A3" w:rsidP="0048286D">
      <w:pPr>
        <w:pStyle w:val="ab"/>
        <w:rPr>
          <w:sz w:val="24"/>
          <w:szCs w:val="24"/>
        </w:rPr>
      </w:pPr>
    </w:p>
    <w:p w14:paraId="15B7B4A8" w14:textId="77777777" w:rsidR="003308A3" w:rsidRDefault="003308A3" w:rsidP="0048286D">
      <w:pPr>
        <w:pStyle w:val="ab"/>
        <w:rPr>
          <w:sz w:val="24"/>
          <w:szCs w:val="24"/>
        </w:rPr>
      </w:pPr>
    </w:p>
    <w:sectPr w:rsidR="003308A3" w:rsidSect="00BA0F7F">
      <w:pgSz w:w="11906" w:h="16838" w:code="9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DC6BB" w14:textId="77777777" w:rsidR="00373E99" w:rsidRDefault="00373E99">
      <w:r>
        <w:separator/>
      </w:r>
    </w:p>
  </w:endnote>
  <w:endnote w:type="continuationSeparator" w:id="0">
    <w:p w14:paraId="01BCAF0C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43920" w14:textId="77777777" w:rsidR="00373E99" w:rsidRDefault="00373E99">
      <w:r>
        <w:separator/>
      </w:r>
    </w:p>
  </w:footnote>
  <w:footnote w:type="continuationSeparator" w:id="0">
    <w:p w14:paraId="6DD390F0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774859310">
    <w:abstractNumId w:val="4"/>
  </w:num>
  <w:num w:numId="2" w16cid:durableId="710154992">
    <w:abstractNumId w:val="5"/>
  </w:num>
  <w:num w:numId="3" w16cid:durableId="770930347">
    <w:abstractNumId w:val="2"/>
  </w:num>
  <w:num w:numId="4" w16cid:durableId="1531528769">
    <w:abstractNumId w:val="0"/>
  </w:num>
  <w:num w:numId="5" w16cid:durableId="712537912">
    <w:abstractNumId w:val="6"/>
  </w:num>
  <w:num w:numId="6" w16cid:durableId="425884778">
    <w:abstractNumId w:val="8"/>
  </w:num>
  <w:num w:numId="7" w16cid:durableId="1295598314">
    <w:abstractNumId w:val="3"/>
  </w:num>
  <w:num w:numId="8" w16cid:durableId="1837375951">
    <w:abstractNumId w:val="1"/>
  </w:num>
  <w:num w:numId="9" w16cid:durableId="1352953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AE"/>
    <w:rsid w:val="00004895"/>
    <w:rsid w:val="00004B53"/>
    <w:rsid w:val="00005C24"/>
    <w:rsid w:val="00011F21"/>
    <w:rsid w:val="00013B3E"/>
    <w:rsid w:val="00013BEE"/>
    <w:rsid w:val="00014EC4"/>
    <w:rsid w:val="00014EDE"/>
    <w:rsid w:val="00020EE2"/>
    <w:rsid w:val="00020FE7"/>
    <w:rsid w:val="00022165"/>
    <w:rsid w:val="00023ED0"/>
    <w:rsid w:val="000257E7"/>
    <w:rsid w:val="000264CC"/>
    <w:rsid w:val="000265CB"/>
    <w:rsid w:val="00030B53"/>
    <w:rsid w:val="000318EE"/>
    <w:rsid w:val="00032652"/>
    <w:rsid w:val="00035934"/>
    <w:rsid w:val="000369E9"/>
    <w:rsid w:val="00036F2A"/>
    <w:rsid w:val="000377DC"/>
    <w:rsid w:val="0004329A"/>
    <w:rsid w:val="00046627"/>
    <w:rsid w:val="000500E7"/>
    <w:rsid w:val="00053942"/>
    <w:rsid w:val="00053C58"/>
    <w:rsid w:val="00054987"/>
    <w:rsid w:val="000621A8"/>
    <w:rsid w:val="00063774"/>
    <w:rsid w:val="00064C92"/>
    <w:rsid w:val="00064DF3"/>
    <w:rsid w:val="000657D4"/>
    <w:rsid w:val="00065FE1"/>
    <w:rsid w:val="000671E9"/>
    <w:rsid w:val="00070459"/>
    <w:rsid w:val="000725B0"/>
    <w:rsid w:val="00074526"/>
    <w:rsid w:val="000830BB"/>
    <w:rsid w:val="0008674A"/>
    <w:rsid w:val="00086DC4"/>
    <w:rsid w:val="000917C1"/>
    <w:rsid w:val="000924B9"/>
    <w:rsid w:val="000950A1"/>
    <w:rsid w:val="000954AF"/>
    <w:rsid w:val="0009691B"/>
    <w:rsid w:val="00097CBC"/>
    <w:rsid w:val="00097E02"/>
    <w:rsid w:val="000A316A"/>
    <w:rsid w:val="000A350E"/>
    <w:rsid w:val="000A5205"/>
    <w:rsid w:val="000A64AE"/>
    <w:rsid w:val="000C05ED"/>
    <w:rsid w:val="000C0EDE"/>
    <w:rsid w:val="000C2C30"/>
    <w:rsid w:val="000C313B"/>
    <w:rsid w:val="000C391F"/>
    <w:rsid w:val="000D423D"/>
    <w:rsid w:val="000D6BB6"/>
    <w:rsid w:val="000D76FB"/>
    <w:rsid w:val="000E03B2"/>
    <w:rsid w:val="000E0C62"/>
    <w:rsid w:val="000E31CF"/>
    <w:rsid w:val="000E41C2"/>
    <w:rsid w:val="000E4B8A"/>
    <w:rsid w:val="000E7932"/>
    <w:rsid w:val="000F1CD3"/>
    <w:rsid w:val="000F1D88"/>
    <w:rsid w:val="000F3666"/>
    <w:rsid w:val="00100420"/>
    <w:rsid w:val="0010166D"/>
    <w:rsid w:val="00101794"/>
    <w:rsid w:val="00107017"/>
    <w:rsid w:val="00110ABA"/>
    <w:rsid w:val="00115ADF"/>
    <w:rsid w:val="00116337"/>
    <w:rsid w:val="00116578"/>
    <w:rsid w:val="00117ADA"/>
    <w:rsid w:val="0012331B"/>
    <w:rsid w:val="0013049C"/>
    <w:rsid w:val="0013066C"/>
    <w:rsid w:val="001374E9"/>
    <w:rsid w:val="00140129"/>
    <w:rsid w:val="00141315"/>
    <w:rsid w:val="0014734D"/>
    <w:rsid w:val="00150BAB"/>
    <w:rsid w:val="00151316"/>
    <w:rsid w:val="0015296A"/>
    <w:rsid w:val="0015386A"/>
    <w:rsid w:val="001547F4"/>
    <w:rsid w:val="00154E50"/>
    <w:rsid w:val="00154FCC"/>
    <w:rsid w:val="00155FD7"/>
    <w:rsid w:val="00160226"/>
    <w:rsid w:val="00160982"/>
    <w:rsid w:val="00161124"/>
    <w:rsid w:val="001611AD"/>
    <w:rsid w:val="00163FE3"/>
    <w:rsid w:val="00173402"/>
    <w:rsid w:val="00174782"/>
    <w:rsid w:val="00175A4E"/>
    <w:rsid w:val="00176E44"/>
    <w:rsid w:val="00177FB1"/>
    <w:rsid w:val="00184ABD"/>
    <w:rsid w:val="001914D6"/>
    <w:rsid w:val="001916EA"/>
    <w:rsid w:val="001945DD"/>
    <w:rsid w:val="001A3A54"/>
    <w:rsid w:val="001A4D60"/>
    <w:rsid w:val="001A66F4"/>
    <w:rsid w:val="001A6C67"/>
    <w:rsid w:val="001B014E"/>
    <w:rsid w:val="001B017A"/>
    <w:rsid w:val="001B3731"/>
    <w:rsid w:val="001B3E96"/>
    <w:rsid w:val="001B4C59"/>
    <w:rsid w:val="001B72AD"/>
    <w:rsid w:val="001C0D86"/>
    <w:rsid w:val="001C30B1"/>
    <w:rsid w:val="001C467F"/>
    <w:rsid w:val="001C53FA"/>
    <w:rsid w:val="001C7FF6"/>
    <w:rsid w:val="001D12B0"/>
    <w:rsid w:val="001D17DA"/>
    <w:rsid w:val="001D2339"/>
    <w:rsid w:val="001D2545"/>
    <w:rsid w:val="001D4516"/>
    <w:rsid w:val="001D489A"/>
    <w:rsid w:val="001D5B0C"/>
    <w:rsid w:val="001D6669"/>
    <w:rsid w:val="001D717B"/>
    <w:rsid w:val="001D7197"/>
    <w:rsid w:val="001D79AD"/>
    <w:rsid w:val="001E0678"/>
    <w:rsid w:val="001E5ED0"/>
    <w:rsid w:val="001E6728"/>
    <w:rsid w:val="001E719B"/>
    <w:rsid w:val="001F79ED"/>
    <w:rsid w:val="00201384"/>
    <w:rsid w:val="00201C90"/>
    <w:rsid w:val="00202F64"/>
    <w:rsid w:val="00203966"/>
    <w:rsid w:val="00204ABC"/>
    <w:rsid w:val="00206D35"/>
    <w:rsid w:val="002076FD"/>
    <w:rsid w:val="00207B11"/>
    <w:rsid w:val="00207C20"/>
    <w:rsid w:val="00207D49"/>
    <w:rsid w:val="00211B32"/>
    <w:rsid w:val="00213065"/>
    <w:rsid w:val="002175B1"/>
    <w:rsid w:val="00220866"/>
    <w:rsid w:val="00220D0D"/>
    <w:rsid w:val="00221B01"/>
    <w:rsid w:val="002223C7"/>
    <w:rsid w:val="00223FD8"/>
    <w:rsid w:val="00227E8A"/>
    <w:rsid w:val="002302E3"/>
    <w:rsid w:val="00232367"/>
    <w:rsid w:val="0023252A"/>
    <w:rsid w:val="002354AB"/>
    <w:rsid w:val="00243217"/>
    <w:rsid w:val="00243E3A"/>
    <w:rsid w:val="002474DF"/>
    <w:rsid w:val="00252DEC"/>
    <w:rsid w:val="002541BB"/>
    <w:rsid w:val="00254E36"/>
    <w:rsid w:val="002567CE"/>
    <w:rsid w:val="002567EF"/>
    <w:rsid w:val="00256A3A"/>
    <w:rsid w:val="00256F4D"/>
    <w:rsid w:val="00267A42"/>
    <w:rsid w:val="00272705"/>
    <w:rsid w:val="002743E2"/>
    <w:rsid w:val="00280847"/>
    <w:rsid w:val="00280A07"/>
    <w:rsid w:val="00280F83"/>
    <w:rsid w:val="002818DB"/>
    <w:rsid w:val="00282202"/>
    <w:rsid w:val="00282EBA"/>
    <w:rsid w:val="00283B44"/>
    <w:rsid w:val="00284635"/>
    <w:rsid w:val="00285F2F"/>
    <w:rsid w:val="00286304"/>
    <w:rsid w:val="00287487"/>
    <w:rsid w:val="00295D62"/>
    <w:rsid w:val="002A5212"/>
    <w:rsid w:val="002A5AF2"/>
    <w:rsid w:val="002B00D5"/>
    <w:rsid w:val="002B1953"/>
    <w:rsid w:val="002B1D85"/>
    <w:rsid w:val="002B4F92"/>
    <w:rsid w:val="002B6B29"/>
    <w:rsid w:val="002C34D3"/>
    <w:rsid w:val="002C4237"/>
    <w:rsid w:val="002C4749"/>
    <w:rsid w:val="002C55A1"/>
    <w:rsid w:val="002C5E89"/>
    <w:rsid w:val="002C6B8E"/>
    <w:rsid w:val="002D7A22"/>
    <w:rsid w:val="002E0C10"/>
    <w:rsid w:val="002E14DC"/>
    <w:rsid w:val="002E16DD"/>
    <w:rsid w:val="002E264D"/>
    <w:rsid w:val="002E42CD"/>
    <w:rsid w:val="002F0B9A"/>
    <w:rsid w:val="002F2763"/>
    <w:rsid w:val="002F2FB3"/>
    <w:rsid w:val="002F4072"/>
    <w:rsid w:val="002F559A"/>
    <w:rsid w:val="003019A9"/>
    <w:rsid w:val="0030349C"/>
    <w:rsid w:val="0030649F"/>
    <w:rsid w:val="00307E5E"/>
    <w:rsid w:val="00312F13"/>
    <w:rsid w:val="00313D86"/>
    <w:rsid w:val="00314C51"/>
    <w:rsid w:val="0032119D"/>
    <w:rsid w:val="00322127"/>
    <w:rsid w:val="00323E8E"/>
    <w:rsid w:val="00325E06"/>
    <w:rsid w:val="003303CB"/>
    <w:rsid w:val="003308A3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61940"/>
    <w:rsid w:val="003649E4"/>
    <w:rsid w:val="003663B5"/>
    <w:rsid w:val="0036716C"/>
    <w:rsid w:val="00372A3D"/>
    <w:rsid w:val="00373A1E"/>
    <w:rsid w:val="00373E99"/>
    <w:rsid w:val="00375AF9"/>
    <w:rsid w:val="00376731"/>
    <w:rsid w:val="00382029"/>
    <w:rsid w:val="00386531"/>
    <w:rsid w:val="00390067"/>
    <w:rsid w:val="0039023D"/>
    <w:rsid w:val="003912EF"/>
    <w:rsid w:val="00395E44"/>
    <w:rsid w:val="003962AA"/>
    <w:rsid w:val="003964C5"/>
    <w:rsid w:val="003968D4"/>
    <w:rsid w:val="003A1B38"/>
    <w:rsid w:val="003A2CD9"/>
    <w:rsid w:val="003A7A13"/>
    <w:rsid w:val="003B4C8D"/>
    <w:rsid w:val="003B51CC"/>
    <w:rsid w:val="003B6938"/>
    <w:rsid w:val="003B7B82"/>
    <w:rsid w:val="003B7DEC"/>
    <w:rsid w:val="003C2305"/>
    <w:rsid w:val="003C313D"/>
    <w:rsid w:val="003D09AF"/>
    <w:rsid w:val="003D26E1"/>
    <w:rsid w:val="003E0F44"/>
    <w:rsid w:val="003E21DD"/>
    <w:rsid w:val="003E295C"/>
    <w:rsid w:val="003E299F"/>
    <w:rsid w:val="003E329C"/>
    <w:rsid w:val="003E461E"/>
    <w:rsid w:val="003E4BF8"/>
    <w:rsid w:val="003E6465"/>
    <w:rsid w:val="003E647E"/>
    <w:rsid w:val="003F289D"/>
    <w:rsid w:val="003F2D70"/>
    <w:rsid w:val="003F49AA"/>
    <w:rsid w:val="003F56CC"/>
    <w:rsid w:val="004041E3"/>
    <w:rsid w:val="004047C0"/>
    <w:rsid w:val="00406938"/>
    <w:rsid w:val="00406E75"/>
    <w:rsid w:val="00410C14"/>
    <w:rsid w:val="00413D86"/>
    <w:rsid w:val="004159EA"/>
    <w:rsid w:val="00417584"/>
    <w:rsid w:val="00420C82"/>
    <w:rsid w:val="00422718"/>
    <w:rsid w:val="00427305"/>
    <w:rsid w:val="00430231"/>
    <w:rsid w:val="00432776"/>
    <w:rsid w:val="00434573"/>
    <w:rsid w:val="00434A2D"/>
    <w:rsid w:val="00443B3B"/>
    <w:rsid w:val="00444EF4"/>
    <w:rsid w:val="004461D4"/>
    <w:rsid w:val="00446F30"/>
    <w:rsid w:val="00447E27"/>
    <w:rsid w:val="00450565"/>
    <w:rsid w:val="004527F1"/>
    <w:rsid w:val="00454DBD"/>
    <w:rsid w:val="004603EF"/>
    <w:rsid w:val="00462ADB"/>
    <w:rsid w:val="0046371B"/>
    <w:rsid w:val="0046386C"/>
    <w:rsid w:val="00463AA1"/>
    <w:rsid w:val="0046743B"/>
    <w:rsid w:val="004764C9"/>
    <w:rsid w:val="00476792"/>
    <w:rsid w:val="004809EC"/>
    <w:rsid w:val="00481F3E"/>
    <w:rsid w:val="0048286D"/>
    <w:rsid w:val="00482DC8"/>
    <w:rsid w:val="00483A16"/>
    <w:rsid w:val="00483C45"/>
    <w:rsid w:val="00485262"/>
    <w:rsid w:val="004908DB"/>
    <w:rsid w:val="00494711"/>
    <w:rsid w:val="00495AB0"/>
    <w:rsid w:val="00496F8E"/>
    <w:rsid w:val="0049766C"/>
    <w:rsid w:val="004A22B8"/>
    <w:rsid w:val="004A3A6F"/>
    <w:rsid w:val="004A5373"/>
    <w:rsid w:val="004A5409"/>
    <w:rsid w:val="004A61FE"/>
    <w:rsid w:val="004A7FEE"/>
    <w:rsid w:val="004C66E4"/>
    <w:rsid w:val="004D04A9"/>
    <w:rsid w:val="004D07BE"/>
    <w:rsid w:val="004D1FFB"/>
    <w:rsid w:val="004D338B"/>
    <w:rsid w:val="004D37DD"/>
    <w:rsid w:val="004D3D70"/>
    <w:rsid w:val="004D3DDA"/>
    <w:rsid w:val="004E3343"/>
    <w:rsid w:val="004E5876"/>
    <w:rsid w:val="004E5BDE"/>
    <w:rsid w:val="004E7189"/>
    <w:rsid w:val="004F034A"/>
    <w:rsid w:val="004F13F7"/>
    <w:rsid w:val="004F4524"/>
    <w:rsid w:val="004F625E"/>
    <w:rsid w:val="004F6AE7"/>
    <w:rsid w:val="004F75F4"/>
    <w:rsid w:val="00500F84"/>
    <w:rsid w:val="00510DD9"/>
    <w:rsid w:val="00511749"/>
    <w:rsid w:val="005142BD"/>
    <w:rsid w:val="00517D52"/>
    <w:rsid w:val="00520370"/>
    <w:rsid w:val="00523BFE"/>
    <w:rsid w:val="00523FC6"/>
    <w:rsid w:val="00524F74"/>
    <w:rsid w:val="00525C06"/>
    <w:rsid w:val="0053073F"/>
    <w:rsid w:val="005322DC"/>
    <w:rsid w:val="00533CDD"/>
    <w:rsid w:val="0053454A"/>
    <w:rsid w:val="00534EE5"/>
    <w:rsid w:val="00535E44"/>
    <w:rsid w:val="00536258"/>
    <w:rsid w:val="00541AA3"/>
    <w:rsid w:val="00544BCE"/>
    <w:rsid w:val="00545609"/>
    <w:rsid w:val="005460B3"/>
    <w:rsid w:val="005510C3"/>
    <w:rsid w:val="005549F4"/>
    <w:rsid w:val="00554EF4"/>
    <w:rsid w:val="0055661F"/>
    <w:rsid w:val="00560EA0"/>
    <w:rsid w:val="00562158"/>
    <w:rsid w:val="00563F87"/>
    <w:rsid w:val="00564F7B"/>
    <w:rsid w:val="00566A12"/>
    <w:rsid w:val="00567402"/>
    <w:rsid w:val="00570FAC"/>
    <w:rsid w:val="0057297D"/>
    <w:rsid w:val="005731C4"/>
    <w:rsid w:val="005753DC"/>
    <w:rsid w:val="00575A4F"/>
    <w:rsid w:val="00577527"/>
    <w:rsid w:val="005776C5"/>
    <w:rsid w:val="005803C0"/>
    <w:rsid w:val="00580A61"/>
    <w:rsid w:val="005824EF"/>
    <w:rsid w:val="00583FB1"/>
    <w:rsid w:val="005841EE"/>
    <w:rsid w:val="00584F2C"/>
    <w:rsid w:val="00586A35"/>
    <w:rsid w:val="0059118A"/>
    <w:rsid w:val="0059157C"/>
    <w:rsid w:val="00592E74"/>
    <w:rsid w:val="0059521E"/>
    <w:rsid w:val="005974B0"/>
    <w:rsid w:val="00597F13"/>
    <w:rsid w:val="005A3B54"/>
    <w:rsid w:val="005A43E6"/>
    <w:rsid w:val="005A508E"/>
    <w:rsid w:val="005A6822"/>
    <w:rsid w:val="005A782E"/>
    <w:rsid w:val="005B21C8"/>
    <w:rsid w:val="005B3491"/>
    <w:rsid w:val="005B6A2D"/>
    <w:rsid w:val="005C063B"/>
    <w:rsid w:val="005C19EE"/>
    <w:rsid w:val="005C1FF1"/>
    <w:rsid w:val="005C44C8"/>
    <w:rsid w:val="005C736C"/>
    <w:rsid w:val="005C74E3"/>
    <w:rsid w:val="005D02E3"/>
    <w:rsid w:val="005D14F3"/>
    <w:rsid w:val="005D488A"/>
    <w:rsid w:val="005D4FD6"/>
    <w:rsid w:val="005D5422"/>
    <w:rsid w:val="005D5C2E"/>
    <w:rsid w:val="005D723D"/>
    <w:rsid w:val="005E4460"/>
    <w:rsid w:val="005E4D17"/>
    <w:rsid w:val="005E519E"/>
    <w:rsid w:val="005E6F67"/>
    <w:rsid w:val="005F03BF"/>
    <w:rsid w:val="005F59D2"/>
    <w:rsid w:val="005F5A92"/>
    <w:rsid w:val="005F6511"/>
    <w:rsid w:val="005F7904"/>
    <w:rsid w:val="006006AA"/>
    <w:rsid w:val="006007B0"/>
    <w:rsid w:val="0060082C"/>
    <w:rsid w:val="00600F51"/>
    <w:rsid w:val="006011FD"/>
    <w:rsid w:val="006025B5"/>
    <w:rsid w:val="00603811"/>
    <w:rsid w:val="00604FBD"/>
    <w:rsid w:val="00610C12"/>
    <w:rsid w:val="0061387B"/>
    <w:rsid w:val="006149F4"/>
    <w:rsid w:val="006173D6"/>
    <w:rsid w:val="00620070"/>
    <w:rsid w:val="00622433"/>
    <w:rsid w:val="0062683E"/>
    <w:rsid w:val="00630A53"/>
    <w:rsid w:val="00630ED6"/>
    <w:rsid w:val="00634A87"/>
    <w:rsid w:val="00635616"/>
    <w:rsid w:val="00635E46"/>
    <w:rsid w:val="00640151"/>
    <w:rsid w:val="0064080B"/>
    <w:rsid w:val="00641B8F"/>
    <w:rsid w:val="006439AC"/>
    <w:rsid w:val="00651F53"/>
    <w:rsid w:val="00652450"/>
    <w:rsid w:val="00655E58"/>
    <w:rsid w:val="00656900"/>
    <w:rsid w:val="0065791C"/>
    <w:rsid w:val="00664C46"/>
    <w:rsid w:val="006659EE"/>
    <w:rsid w:val="00666F50"/>
    <w:rsid w:val="00670AF1"/>
    <w:rsid w:val="00671819"/>
    <w:rsid w:val="00671C93"/>
    <w:rsid w:val="006729C2"/>
    <w:rsid w:val="006733E3"/>
    <w:rsid w:val="006806CC"/>
    <w:rsid w:val="00680780"/>
    <w:rsid w:val="0068162A"/>
    <w:rsid w:val="006827E4"/>
    <w:rsid w:val="00683068"/>
    <w:rsid w:val="00684205"/>
    <w:rsid w:val="00687422"/>
    <w:rsid w:val="00690559"/>
    <w:rsid w:val="006915A3"/>
    <w:rsid w:val="00691CD2"/>
    <w:rsid w:val="006920A8"/>
    <w:rsid w:val="00694847"/>
    <w:rsid w:val="00696CB0"/>
    <w:rsid w:val="00696F48"/>
    <w:rsid w:val="006A1562"/>
    <w:rsid w:val="006A2079"/>
    <w:rsid w:val="006A3919"/>
    <w:rsid w:val="006A5A58"/>
    <w:rsid w:val="006B0DA9"/>
    <w:rsid w:val="006B362A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6D4"/>
    <w:rsid w:val="006D3A02"/>
    <w:rsid w:val="006D73B7"/>
    <w:rsid w:val="006E1E3C"/>
    <w:rsid w:val="006E687C"/>
    <w:rsid w:val="006E69B2"/>
    <w:rsid w:val="006F057F"/>
    <w:rsid w:val="006F297C"/>
    <w:rsid w:val="006F33E1"/>
    <w:rsid w:val="006F3CA7"/>
    <w:rsid w:val="006F6ED1"/>
    <w:rsid w:val="0070166B"/>
    <w:rsid w:val="007019B7"/>
    <w:rsid w:val="00702715"/>
    <w:rsid w:val="00704EB5"/>
    <w:rsid w:val="0071448B"/>
    <w:rsid w:val="007159A6"/>
    <w:rsid w:val="007166AA"/>
    <w:rsid w:val="00720B71"/>
    <w:rsid w:val="00721A3B"/>
    <w:rsid w:val="007246BB"/>
    <w:rsid w:val="00725B33"/>
    <w:rsid w:val="0072783D"/>
    <w:rsid w:val="00736971"/>
    <w:rsid w:val="00737B03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0A9C"/>
    <w:rsid w:val="00766C79"/>
    <w:rsid w:val="00767BA3"/>
    <w:rsid w:val="0077241D"/>
    <w:rsid w:val="007755ED"/>
    <w:rsid w:val="007758DE"/>
    <w:rsid w:val="00780FA2"/>
    <w:rsid w:val="007812DB"/>
    <w:rsid w:val="0078331E"/>
    <w:rsid w:val="00784E1D"/>
    <w:rsid w:val="007862D7"/>
    <w:rsid w:val="00791346"/>
    <w:rsid w:val="007923C5"/>
    <w:rsid w:val="00794244"/>
    <w:rsid w:val="007949BE"/>
    <w:rsid w:val="00794F52"/>
    <w:rsid w:val="007953EB"/>
    <w:rsid w:val="00795A0F"/>
    <w:rsid w:val="00795ECE"/>
    <w:rsid w:val="007A2605"/>
    <w:rsid w:val="007A38DC"/>
    <w:rsid w:val="007A52EC"/>
    <w:rsid w:val="007B2AEB"/>
    <w:rsid w:val="007B3F37"/>
    <w:rsid w:val="007B6F6A"/>
    <w:rsid w:val="007B73F7"/>
    <w:rsid w:val="007C179C"/>
    <w:rsid w:val="007C546A"/>
    <w:rsid w:val="007D2F44"/>
    <w:rsid w:val="007E1008"/>
    <w:rsid w:val="007E1EEA"/>
    <w:rsid w:val="007E209A"/>
    <w:rsid w:val="007E2BB1"/>
    <w:rsid w:val="007E3865"/>
    <w:rsid w:val="007E3CDA"/>
    <w:rsid w:val="007E5237"/>
    <w:rsid w:val="007E5657"/>
    <w:rsid w:val="007E6197"/>
    <w:rsid w:val="007E64C6"/>
    <w:rsid w:val="007E75D3"/>
    <w:rsid w:val="007F1704"/>
    <w:rsid w:val="007F40BA"/>
    <w:rsid w:val="007F68C5"/>
    <w:rsid w:val="007F6A83"/>
    <w:rsid w:val="00800A57"/>
    <w:rsid w:val="00804710"/>
    <w:rsid w:val="00806D0B"/>
    <w:rsid w:val="00812C94"/>
    <w:rsid w:val="00813E01"/>
    <w:rsid w:val="00814BBC"/>
    <w:rsid w:val="00822AE6"/>
    <w:rsid w:val="00826003"/>
    <w:rsid w:val="00826EB0"/>
    <w:rsid w:val="008272E1"/>
    <w:rsid w:val="00836178"/>
    <w:rsid w:val="00844BAB"/>
    <w:rsid w:val="00845A67"/>
    <w:rsid w:val="008467DF"/>
    <w:rsid w:val="00851A6F"/>
    <w:rsid w:val="00854EF2"/>
    <w:rsid w:val="00864A86"/>
    <w:rsid w:val="0087131C"/>
    <w:rsid w:val="00871C5A"/>
    <w:rsid w:val="0087258C"/>
    <w:rsid w:val="008734D2"/>
    <w:rsid w:val="008738D3"/>
    <w:rsid w:val="008760C6"/>
    <w:rsid w:val="008826BA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C0B91"/>
    <w:rsid w:val="008C20DE"/>
    <w:rsid w:val="008C4423"/>
    <w:rsid w:val="008C562D"/>
    <w:rsid w:val="008C5D56"/>
    <w:rsid w:val="008C5F32"/>
    <w:rsid w:val="008D0EE1"/>
    <w:rsid w:val="008D28CE"/>
    <w:rsid w:val="008D2E52"/>
    <w:rsid w:val="008D6BCE"/>
    <w:rsid w:val="008E0CB2"/>
    <w:rsid w:val="008E1755"/>
    <w:rsid w:val="008E26C3"/>
    <w:rsid w:val="008E4CD5"/>
    <w:rsid w:val="008E5424"/>
    <w:rsid w:val="008E68DF"/>
    <w:rsid w:val="008E7597"/>
    <w:rsid w:val="008F122E"/>
    <w:rsid w:val="008F20D6"/>
    <w:rsid w:val="008F6D26"/>
    <w:rsid w:val="00900969"/>
    <w:rsid w:val="00901ABA"/>
    <w:rsid w:val="00901DC6"/>
    <w:rsid w:val="009029A5"/>
    <w:rsid w:val="0090314A"/>
    <w:rsid w:val="00907009"/>
    <w:rsid w:val="009138D5"/>
    <w:rsid w:val="00913BC0"/>
    <w:rsid w:val="0091443D"/>
    <w:rsid w:val="00922347"/>
    <w:rsid w:val="00927911"/>
    <w:rsid w:val="00927C3E"/>
    <w:rsid w:val="00930767"/>
    <w:rsid w:val="00933F1B"/>
    <w:rsid w:val="009368AF"/>
    <w:rsid w:val="00937A1E"/>
    <w:rsid w:val="00940E22"/>
    <w:rsid w:val="00942EFF"/>
    <w:rsid w:val="0095263D"/>
    <w:rsid w:val="00952C43"/>
    <w:rsid w:val="00956478"/>
    <w:rsid w:val="009570A5"/>
    <w:rsid w:val="00957F73"/>
    <w:rsid w:val="00961148"/>
    <w:rsid w:val="00962FF5"/>
    <w:rsid w:val="00966CBA"/>
    <w:rsid w:val="009700F2"/>
    <w:rsid w:val="00970DE7"/>
    <w:rsid w:val="0097227D"/>
    <w:rsid w:val="009728C9"/>
    <w:rsid w:val="00980519"/>
    <w:rsid w:val="00981C18"/>
    <w:rsid w:val="009825EF"/>
    <w:rsid w:val="00982BE7"/>
    <w:rsid w:val="00983402"/>
    <w:rsid w:val="009850CD"/>
    <w:rsid w:val="009855C9"/>
    <w:rsid w:val="00993C37"/>
    <w:rsid w:val="00994D05"/>
    <w:rsid w:val="0099555C"/>
    <w:rsid w:val="009975A1"/>
    <w:rsid w:val="0099764D"/>
    <w:rsid w:val="009976AD"/>
    <w:rsid w:val="009A25DD"/>
    <w:rsid w:val="009A3508"/>
    <w:rsid w:val="009A3DAD"/>
    <w:rsid w:val="009A64DE"/>
    <w:rsid w:val="009A7026"/>
    <w:rsid w:val="009A743A"/>
    <w:rsid w:val="009A7759"/>
    <w:rsid w:val="009B24D8"/>
    <w:rsid w:val="009B27E2"/>
    <w:rsid w:val="009B2AA8"/>
    <w:rsid w:val="009B2DB4"/>
    <w:rsid w:val="009B3BF8"/>
    <w:rsid w:val="009B5075"/>
    <w:rsid w:val="009B6F48"/>
    <w:rsid w:val="009B6FDC"/>
    <w:rsid w:val="009B735F"/>
    <w:rsid w:val="009D002E"/>
    <w:rsid w:val="009D0580"/>
    <w:rsid w:val="009D3697"/>
    <w:rsid w:val="009D484F"/>
    <w:rsid w:val="009D6F03"/>
    <w:rsid w:val="009E1660"/>
    <w:rsid w:val="009E1687"/>
    <w:rsid w:val="009E54F9"/>
    <w:rsid w:val="009E65F6"/>
    <w:rsid w:val="009F21DC"/>
    <w:rsid w:val="009F3E95"/>
    <w:rsid w:val="009F43BC"/>
    <w:rsid w:val="00A00CE6"/>
    <w:rsid w:val="00A013EC"/>
    <w:rsid w:val="00A02BD7"/>
    <w:rsid w:val="00A062E8"/>
    <w:rsid w:val="00A06E74"/>
    <w:rsid w:val="00A071C3"/>
    <w:rsid w:val="00A114DF"/>
    <w:rsid w:val="00A14274"/>
    <w:rsid w:val="00A166FE"/>
    <w:rsid w:val="00A17092"/>
    <w:rsid w:val="00A2682F"/>
    <w:rsid w:val="00A3143B"/>
    <w:rsid w:val="00A3486D"/>
    <w:rsid w:val="00A42CE5"/>
    <w:rsid w:val="00A42D9C"/>
    <w:rsid w:val="00A439F9"/>
    <w:rsid w:val="00A445D0"/>
    <w:rsid w:val="00A44F6F"/>
    <w:rsid w:val="00A45601"/>
    <w:rsid w:val="00A46A72"/>
    <w:rsid w:val="00A47D6E"/>
    <w:rsid w:val="00A47EF1"/>
    <w:rsid w:val="00A5008C"/>
    <w:rsid w:val="00A50C97"/>
    <w:rsid w:val="00A5336F"/>
    <w:rsid w:val="00A533DB"/>
    <w:rsid w:val="00A54012"/>
    <w:rsid w:val="00A5498C"/>
    <w:rsid w:val="00A54B2C"/>
    <w:rsid w:val="00A577AF"/>
    <w:rsid w:val="00A64548"/>
    <w:rsid w:val="00A66A47"/>
    <w:rsid w:val="00A67BCB"/>
    <w:rsid w:val="00A720CB"/>
    <w:rsid w:val="00A77459"/>
    <w:rsid w:val="00A7771A"/>
    <w:rsid w:val="00A82A4E"/>
    <w:rsid w:val="00A8576F"/>
    <w:rsid w:val="00A85FAF"/>
    <w:rsid w:val="00A8692C"/>
    <w:rsid w:val="00A90618"/>
    <w:rsid w:val="00A91AD6"/>
    <w:rsid w:val="00A922F0"/>
    <w:rsid w:val="00A9266C"/>
    <w:rsid w:val="00A9293B"/>
    <w:rsid w:val="00A93B41"/>
    <w:rsid w:val="00A93ED9"/>
    <w:rsid w:val="00A93EF8"/>
    <w:rsid w:val="00A94EBD"/>
    <w:rsid w:val="00AA3CE5"/>
    <w:rsid w:val="00AA6890"/>
    <w:rsid w:val="00AA77D3"/>
    <w:rsid w:val="00AB1551"/>
    <w:rsid w:val="00AB4944"/>
    <w:rsid w:val="00AB4B65"/>
    <w:rsid w:val="00AB54FF"/>
    <w:rsid w:val="00AB5993"/>
    <w:rsid w:val="00AC09F5"/>
    <w:rsid w:val="00AC175D"/>
    <w:rsid w:val="00AC35B8"/>
    <w:rsid w:val="00AC3AE2"/>
    <w:rsid w:val="00AC3D8A"/>
    <w:rsid w:val="00AC5DD2"/>
    <w:rsid w:val="00AD0B6D"/>
    <w:rsid w:val="00AD2711"/>
    <w:rsid w:val="00AD58AB"/>
    <w:rsid w:val="00AD6F54"/>
    <w:rsid w:val="00AE1A6D"/>
    <w:rsid w:val="00AE2BCE"/>
    <w:rsid w:val="00AE4536"/>
    <w:rsid w:val="00AE4D20"/>
    <w:rsid w:val="00AF026E"/>
    <w:rsid w:val="00AF195F"/>
    <w:rsid w:val="00AF55EA"/>
    <w:rsid w:val="00AF6115"/>
    <w:rsid w:val="00B026C4"/>
    <w:rsid w:val="00B044CD"/>
    <w:rsid w:val="00B07EE4"/>
    <w:rsid w:val="00B117DD"/>
    <w:rsid w:val="00B11804"/>
    <w:rsid w:val="00B1456C"/>
    <w:rsid w:val="00B1701C"/>
    <w:rsid w:val="00B215A8"/>
    <w:rsid w:val="00B23555"/>
    <w:rsid w:val="00B23717"/>
    <w:rsid w:val="00B26819"/>
    <w:rsid w:val="00B26C3B"/>
    <w:rsid w:val="00B317A3"/>
    <w:rsid w:val="00B34BB1"/>
    <w:rsid w:val="00B359EC"/>
    <w:rsid w:val="00B36B64"/>
    <w:rsid w:val="00B406E6"/>
    <w:rsid w:val="00B43479"/>
    <w:rsid w:val="00B4459E"/>
    <w:rsid w:val="00B44AD7"/>
    <w:rsid w:val="00B4609F"/>
    <w:rsid w:val="00B479C4"/>
    <w:rsid w:val="00B53BBF"/>
    <w:rsid w:val="00B55CFE"/>
    <w:rsid w:val="00B569EC"/>
    <w:rsid w:val="00B678E6"/>
    <w:rsid w:val="00B67E93"/>
    <w:rsid w:val="00B71707"/>
    <w:rsid w:val="00B727B4"/>
    <w:rsid w:val="00B73503"/>
    <w:rsid w:val="00B739CD"/>
    <w:rsid w:val="00B77CDB"/>
    <w:rsid w:val="00B810E2"/>
    <w:rsid w:val="00B81A90"/>
    <w:rsid w:val="00B85A8D"/>
    <w:rsid w:val="00B90302"/>
    <w:rsid w:val="00B9088D"/>
    <w:rsid w:val="00B90FAA"/>
    <w:rsid w:val="00B9125B"/>
    <w:rsid w:val="00B936B3"/>
    <w:rsid w:val="00B973D1"/>
    <w:rsid w:val="00BA0C75"/>
    <w:rsid w:val="00BA0F7F"/>
    <w:rsid w:val="00BA44FF"/>
    <w:rsid w:val="00BA542E"/>
    <w:rsid w:val="00BA6E10"/>
    <w:rsid w:val="00BA6FD3"/>
    <w:rsid w:val="00BB2C5F"/>
    <w:rsid w:val="00BB4BA7"/>
    <w:rsid w:val="00BB63B6"/>
    <w:rsid w:val="00BC2912"/>
    <w:rsid w:val="00BC33AE"/>
    <w:rsid w:val="00BC37D9"/>
    <w:rsid w:val="00BC7AD0"/>
    <w:rsid w:val="00BC7EB6"/>
    <w:rsid w:val="00BD5819"/>
    <w:rsid w:val="00BE3389"/>
    <w:rsid w:val="00BE40A9"/>
    <w:rsid w:val="00BE4D87"/>
    <w:rsid w:val="00BE73E7"/>
    <w:rsid w:val="00BF18E6"/>
    <w:rsid w:val="00BF1CB9"/>
    <w:rsid w:val="00BF3761"/>
    <w:rsid w:val="00BF37EB"/>
    <w:rsid w:val="00BF3D14"/>
    <w:rsid w:val="00C014FF"/>
    <w:rsid w:val="00C038F5"/>
    <w:rsid w:val="00C04B4A"/>
    <w:rsid w:val="00C04EF3"/>
    <w:rsid w:val="00C05253"/>
    <w:rsid w:val="00C10AE6"/>
    <w:rsid w:val="00C10E75"/>
    <w:rsid w:val="00C11C36"/>
    <w:rsid w:val="00C13609"/>
    <w:rsid w:val="00C14E4A"/>
    <w:rsid w:val="00C166B9"/>
    <w:rsid w:val="00C2086F"/>
    <w:rsid w:val="00C25E23"/>
    <w:rsid w:val="00C32B98"/>
    <w:rsid w:val="00C32FD2"/>
    <w:rsid w:val="00C358F2"/>
    <w:rsid w:val="00C37FDE"/>
    <w:rsid w:val="00C42FD6"/>
    <w:rsid w:val="00C43435"/>
    <w:rsid w:val="00C4393B"/>
    <w:rsid w:val="00C45536"/>
    <w:rsid w:val="00C45D53"/>
    <w:rsid w:val="00C511CC"/>
    <w:rsid w:val="00C53771"/>
    <w:rsid w:val="00C54CB7"/>
    <w:rsid w:val="00C57B66"/>
    <w:rsid w:val="00C6073D"/>
    <w:rsid w:val="00C64577"/>
    <w:rsid w:val="00C64C88"/>
    <w:rsid w:val="00C658D6"/>
    <w:rsid w:val="00C70902"/>
    <w:rsid w:val="00C75475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0CF1"/>
    <w:rsid w:val="00CA239F"/>
    <w:rsid w:val="00CA5768"/>
    <w:rsid w:val="00CA6219"/>
    <w:rsid w:val="00CA700C"/>
    <w:rsid w:val="00CB1A2D"/>
    <w:rsid w:val="00CB1C11"/>
    <w:rsid w:val="00CB2156"/>
    <w:rsid w:val="00CB495E"/>
    <w:rsid w:val="00CB6807"/>
    <w:rsid w:val="00CC0F22"/>
    <w:rsid w:val="00CC2F2A"/>
    <w:rsid w:val="00CC567F"/>
    <w:rsid w:val="00CC5A2C"/>
    <w:rsid w:val="00CC5DA6"/>
    <w:rsid w:val="00CD0355"/>
    <w:rsid w:val="00CD73D9"/>
    <w:rsid w:val="00CE023F"/>
    <w:rsid w:val="00CE1256"/>
    <w:rsid w:val="00CE1CF0"/>
    <w:rsid w:val="00CE4E48"/>
    <w:rsid w:val="00CE6049"/>
    <w:rsid w:val="00CE71DE"/>
    <w:rsid w:val="00CF2426"/>
    <w:rsid w:val="00CF5A3C"/>
    <w:rsid w:val="00CF5F3F"/>
    <w:rsid w:val="00D00821"/>
    <w:rsid w:val="00D046AF"/>
    <w:rsid w:val="00D117A4"/>
    <w:rsid w:val="00D13642"/>
    <w:rsid w:val="00D21CD7"/>
    <w:rsid w:val="00D27390"/>
    <w:rsid w:val="00D307C5"/>
    <w:rsid w:val="00D33B76"/>
    <w:rsid w:val="00D343A7"/>
    <w:rsid w:val="00D3758B"/>
    <w:rsid w:val="00D40674"/>
    <w:rsid w:val="00D41894"/>
    <w:rsid w:val="00D42B30"/>
    <w:rsid w:val="00D4448E"/>
    <w:rsid w:val="00D4613F"/>
    <w:rsid w:val="00D4758B"/>
    <w:rsid w:val="00D47B77"/>
    <w:rsid w:val="00D51182"/>
    <w:rsid w:val="00D52F3A"/>
    <w:rsid w:val="00D543A1"/>
    <w:rsid w:val="00D564E9"/>
    <w:rsid w:val="00D57955"/>
    <w:rsid w:val="00D60F64"/>
    <w:rsid w:val="00D63C86"/>
    <w:rsid w:val="00D64F01"/>
    <w:rsid w:val="00D66CCD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461E"/>
    <w:rsid w:val="00D97F3A"/>
    <w:rsid w:val="00DA14A9"/>
    <w:rsid w:val="00DA30FF"/>
    <w:rsid w:val="00DA3709"/>
    <w:rsid w:val="00DA4ACF"/>
    <w:rsid w:val="00DA4BC6"/>
    <w:rsid w:val="00DA4CDA"/>
    <w:rsid w:val="00DA4DAD"/>
    <w:rsid w:val="00DA51E4"/>
    <w:rsid w:val="00DB1571"/>
    <w:rsid w:val="00DB16AD"/>
    <w:rsid w:val="00DB2F6D"/>
    <w:rsid w:val="00DB58D5"/>
    <w:rsid w:val="00DB661B"/>
    <w:rsid w:val="00DB6A8E"/>
    <w:rsid w:val="00DC62D0"/>
    <w:rsid w:val="00DC7472"/>
    <w:rsid w:val="00DC7511"/>
    <w:rsid w:val="00DC760F"/>
    <w:rsid w:val="00DC7934"/>
    <w:rsid w:val="00DC7BD8"/>
    <w:rsid w:val="00DD4F74"/>
    <w:rsid w:val="00DD7A31"/>
    <w:rsid w:val="00DE269D"/>
    <w:rsid w:val="00DE2F91"/>
    <w:rsid w:val="00DE36CA"/>
    <w:rsid w:val="00DE4F97"/>
    <w:rsid w:val="00DE548A"/>
    <w:rsid w:val="00DE77E7"/>
    <w:rsid w:val="00DF0100"/>
    <w:rsid w:val="00DF1D93"/>
    <w:rsid w:val="00DF7D03"/>
    <w:rsid w:val="00E008E2"/>
    <w:rsid w:val="00E01456"/>
    <w:rsid w:val="00E044A5"/>
    <w:rsid w:val="00E04C67"/>
    <w:rsid w:val="00E07870"/>
    <w:rsid w:val="00E07DA7"/>
    <w:rsid w:val="00E11267"/>
    <w:rsid w:val="00E12F84"/>
    <w:rsid w:val="00E16AA1"/>
    <w:rsid w:val="00E20CF3"/>
    <w:rsid w:val="00E4088B"/>
    <w:rsid w:val="00E43FBD"/>
    <w:rsid w:val="00E446EF"/>
    <w:rsid w:val="00E47650"/>
    <w:rsid w:val="00E50228"/>
    <w:rsid w:val="00E52322"/>
    <w:rsid w:val="00E611D5"/>
    <w:rsid w:val="00E675AC"/>
    <w:rsid w:val="00E70D77"/>
    <w:rsid w:val="00E71C86"/>
    <w:rsid w:val="00E721DB"/>
    <w:rsid w:val="00E728A9"/>
    <w:rsid w:val="00E7414B"/>
    <w:rsid w:val="00E75A0D"/>
    <w:rsid w:val="00E77E4E"/>
    <w:rsid w:val="00E801E8"/>
    <w:rsid w:val="00E807AE"/>
    <w:rsid w:val="00E835E0"/>
    <w:rsid w:val="00E87348"/>
    <w:rsid w:val="00E906A2"/>
    <w:rsid w:val="00E90D96"/>
    <w:rsid w:val="00E91E5B"/>
    <w:rsid w:val="00E95E2F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48CC"/>
    <w:rsid w:val="00EC6B77"/>
    <w:rsid w:val="00EC6FCB"/>
    <w:rsid w:val="00ED183F"/>
    <w:rsid w:val="00ED4023"/>
    <w:rsid w:val="00EE177D"/>
    <w:rsid w:val="00EE38BD"/>
    <w:rsid w:val="00EE3F8F"/>
    <w:rsid w:val="00EE5BC4"/>
    <w:rsid w:val="00EF1DAC"/>
    <w:rsid w:val="00EF5AC3"/>
    <w:rsid w:val="00EF69C2"/>
    <w:rsid w:val="00EF6E86"/>
    <w:rsid w:val="00F04E34"/>
    <w:rsid w:val="00F05EE8"/>
    <w:rsid w:val="00F06B2F"/>
    <w:rsid w:val="00F07F25"/>
    <w:rsid w:val="00F11F75"/>
    <w:rsid w:val="00F12579"/>
    <w:rsid w:val="00F166D8"/>
    <w:rsid w:val="00F2375D"/>
    <w:rsid w:val="00F405E3"/>
    <w:rsid w:val="00F504F8"/>
    <w:rsid w:val="00F51343"/>
    <w:rsid w:val="00F60204"/>
    <w:rsid w:val="00F603D7"/>
    <w:rsid w:val="00F62EDB"/>
    <w:rsid w:val="00F64AC2"/>
    <w:rsid w:val="00F655E8"/>
    <w:rsid w:val="00F6695C"/>
    <w:rsid w:val="00F70483"/>
    <w:rsid w:val="00F74CF9"/>
    <w:rsid w:val="00F82C22"/>
    <w:rsid w:val="00F96F2A"/>
    <w:rsid w:val="00F9797F"/>
    <w:rsid w:val="00F97F6A"/>
    <w:rsid w:val="00FA4B62"/>
    <w:rsid w:val="00FA6069"/>
    <w:rsid w:val="00FA6C3D"/>
    <w:rsid w:val="00FB0616"/>
    <w:rsid w:val="00FB3C2C"/>
    <w:rsid w:val="00FB414D"/>
    <w:rsid w:val="00FB6474"/>
    <w:rsid w:val="00FB67DC"/>
    <w:rsid w:val="00FC1E52"/>
    <w:rsid w:val="00FC1EFE"/>
    <w:rsid w:val="00FC2F37"/>
    <w:rsid w:val="00FC5BB4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17D9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2497"/>
    <o:shapelayout v:ext="edit">
      <o:idmap v:ext="edit" data="1"/>
    </o:shapelayout>
  </w:shapeDefaults>
  <w:decimalSymbol w:val=","/>
  <w:listSeparator w:val=";"/>
  <w14:docId w14:val="3B07F04A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459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rsid w:val="007B2AE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B2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53F4E-7795-4BA4-B3B3-173766F0A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9</TotalTime>
  <Pages>2</Pages>
  <Words>367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5</cp:revision>
  <cp:lastPrinted>2026-10-09T11:56:00Z</cp:lastPrinted>
  <dcterms:created xsi:type="dcterms:W3CDTF">2026-10-08T09:19:00Z</dcterms:created>
  <dcterms:modified xsi:type="dcterms:W3CDTF">2026-10-12T08:45:00Z</dcterms:modified>
</cp:coreProperties>
</file>