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7F6C1B22" w:rsidR="00B317A3" w:rsidRPr="00A2682F" w:rsidRDefault="00ED74B6" w:rsidP="005142BD">
            <w:pPr>
              <w:pStyle w:val="a8"/>
              <w:jc w:val="center"/>
            </w:pPr>
            <w:r>
              <w:t>12</w:t>
            </w:r>
            <w:r w:rsidR="0072385C">
              <w:t>.08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4511E6C1" w:rsidR="00B317A3" w:rsidRPr="00C27930" w:rsidRDefault="00C22532" w:rsidP="00213065">
            <w:pPr>
              <w:pStyle w:val="a8"/>
              <w:jc w:val="center"/>
            </w:pPr>
            <w:r>
              <w:t>78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5143A955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ED74B6">
        <w:rPr>
          <w:sz w:val="23"/>
          <w:szCs w:val="23"/>
        </w:rPr>
        <w:t>12</w:t>
      </w:r>
      <w:r w:rsidR="0072385C">
        <w:rPr>
          <w:sz w:val="23"/>
          <w:szCs w:val="23"/>
        </w:rPr>
        <w:t>.08</w:t>
      </w:r>
      <w:r w:rsidR="00527D9C" w:rsidRPr="003A141B">
        <w:rPr>
          <w:sz w:val="23"/>
          <w:szCs w:val="23"/>
        </w:rPr>
        <w:t xml:space="preserve">.2026 № </w:t>
      </w:r>
      <w:r w:rsidR="00ED74B6">
        <w:rPr>
          <w:sz w:val="23"/>
          <w:szCs w:val="23"/>
        </w:rPr>
        <w:t>1732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служебн</w:t>
      </w:r>
      <w:r w:rsidR="00ED74B6">
        <w:rPr>
          <w:sz w:val="23"/>
          <w:szCs w:val="23"/>
        </w:rPr>
        <w:t>ыми</w:t>
      </w:r>
      <w:r w:rsidR="00396083" w:rsidRPr="00076D9B">
        <w:rPr>
          <w:sz w:val="23"/>
          <w:szCs w:val="23"/>
        </w:rPr>
        <w:t xml:space="preserve"> записк</w:t>
      </w:r>
      <w:r w:rsidR="00ED74B6">
        <w:rPr>
          <w:sz w:val="23"/>
          <w:szCs w:val="23"/>
        </w:rPr>
        <w:t>ами</w:t>
      </w:r>
      <w:r w:rsidR="00396083" w:rsidRPr="00076D9B">
        <w:rPr>
          <w:sz w:val="23"/>
          <w:szCs w:val="23"/>
        </w:rPr>
        <w:t xml:space="preserve"> </w:t>
      </w:r>
      <w:r w:rsidR="00581AB4" w:rsidRPr="00076D9B">
        <w:rPr>
          <w:sz w:val="23"/>
          <w:szCs w:val="23"/>
        </w:rPr>
        <w:t xml:space="preserve">от </w:t>
      </w:r>
      <w:r w:rsidR="00ED74B6">
        <w:rPr>
          <w:sz w:val="23"/>
          <w:szCs w:val="23"/>
        </w:rPr>
        <w:t>Колгановой К.С.</w:t>
      </w:r>
      <w:r w:rsidR="00396083" w:rsidRPr="00076D9B">
        <w:rPr>
          <w:sz w:val="23"/>
          <w:szCs w:val="23"/>
        </w:rPr>
        <w:t xml:space="preserve"> от </w:t>
      </w:r>
      <w:r w:rsidR="00D27477">
        <w:rPr>
          <w:sz w:val="23"/>
          <w:szCs w:val="23"/>
        </w:rPr>
        <w:t>0</w:t>
      </w:r>
      <w:r w:rsidR="00ED74B6">
        <w:rPr>
          <w:sz w:val="23"/>
          <w:szCs w:val="23"/>
        </w:rPr>
        <w:t>3</w:t>
      </w:r>
      <w:r w:rsidR="00D27477">
        <w:rPr>
          <w:sz w:val="23"/>
          <w:szCs w:val="23"/>
        </w:rPr>
        <w:t>.08</w:t>
      </w:r>
      <w:r w:rsidR="00822D6E" w:rsidRPr="00076D9B">
        <w:rPr>
          <w:sz w:val="23"/>
          <w:szCs w:val="23"/>
        </w:rPr>
        <w:t>.2026</w:t>
      </w:r>
      <w:r w:rsidR="00396083" w:rsidRPr="00076D9B">
        <w:rPr>
          <w:sz w:val="23"/>
          <w:szCs w:val="23"/>
        </w:rPr>
        <w:t xml:space="preserve"> №</w:t>
      </w:r>
      <w:r w:rsidR="00527D9C" w:rsidRPr="00076D9B">
        <w:rPr>
          <w:sz w:val="23"/>
          <w:szCs w:val="23"/>
        </w:rPr>
        <w:t xml:space="preserve"> </w:t>
      </w:r>
      <w:r w:rsidR="00C0410A" w:rsidRPr="00C0410A">
        <w:rPr>
          <w:sz w:val="23"/>
          <w:szCs w:val="23"/>
        </w:rPr>
        <w:t>125-01СЗ</w:t>
      </w:r>
      <w:r w:rsidR="00C0410A">
        <w:rPr>
          <w:sz w:val="23"/>
          <w:szCs w:val="23"/>
        </w:rPr>
        <w:t>-2</w:t>
      </w:r>
      <w:r w:rsidR="0072385C">
        <w:rPr>
          <w:sz w:val="23"/>
          <w:szCs w:val="23"/>
        </w:rPr>
        <w:t>8</w:t>
      </w:r>
      <w:r w:rsidR="00ED74B6">
        <w:rPr>
          <w:sz w:val="23"/>
          <w:szCs w:val="23"/>
        </w:rPr>
        <w:t>40, от 05.08.2026 № 125-01СЗ-2888</w:t>
      </w:r>
      <w:r w:rsidR="00D5653B" w:rsidRPr="00076D9B">
        <w:rPr>
          <w:sz w:val="23"/>
          <w:szCs w:val="23"/>
        </w:rPr>
        <w:t>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r w:rsidRPr="00076D9B">
        <w:rPr>
          <w:sz w:val="23"/>
          <w:szCs w:val="23"/>
          <w:lang w:val="en-US"/>
        </w:rPr>
        <w:t>adm</w:t>
      </w:r>
      <w:r w:rsidRPr="00076D9B">
        <w:rPr>
          <w:sz w:val="23"/>
          <w:szCs w:val="23"/>
        </w:rPr>
        <w:t>-</w:t>
      </w:r>
      <w:r w:rsidRPr="00076D9B">
        <w:rPr>
          <w:sz w:val="23"/>
          <w:szCs w:val="23"/>
          <w:lang w:val="en-US"/>
        </w:rPr>
        <w:t>vidnoe</w:t>
      </w:r>
      <w:r w:rsidRPr="00076D9B">
        <w:rPr>
          <w:sz w:val="23"/>
          <w:szCs w:val="23"/>
        </w:rPr>
        <w:t>.</w:t>
      </w:r>
      <w:r w:rsidRPr="00076D9B">
        <w:rPr>
          <w:sz w:val="23"/>
          <w:szCs w:val="23"/>
          <w:lang w:val="en-US"/>
        </w:rPr>
        <w:t>ru</w:t>
      </w:r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0B6A296F" w14:textId="77777777" w:rsidR="00C0410A" w:rsidRDefault="00C0410A" w:rsidP="007A7FF4">
      <w:pPr>
        <w:pStyle w:val="ab"/>
        <w:rPr>
          <w:sz w:val="24"/>
          <w:szCs w:val="24"/>
        </w:rPr>
      </w:pPr>
    </w:p>
    <w:p w14:paraId="3D1EFB80" w14:textId="77777777" w:rsidR="00C0410A" w:rsidRDefault="00C0410A" w:rsidP="007A7FF4">
      <w:pPr>
        <w:pStyle w:val="ab"/>
        <w:rPr>
          <w:sz w:val="24"/>
          <w:szCs w:val="24"/>
        </w:rPr>
      </w:pPr>
    </w:p>
    <w:p w14:paraId="34FB3BC2" w14:textId="77777777" w:rsidR="00C0410A" w:rsidRDefault="00C0410A" w:rsidP="007A7FF4">
      <w:pPr>
        <w:pStyle w:val="ab"/>
        <w:rPr>
          <w:sz w:val="24"/>
          <w:szCs w:val="24"/>
        </w:rPr>
      </w:pPr>
    </w:p>
    <w:p w14:paraId="6672F61B" w14:textId="7BBC4450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E855DC">
        <w:rPr>
          <w:color w:val="000000"/>
        </w:rPr>
        <w:t>12</w:t>
      </w:r>
      <w:r w:rsidR="0072385C">
        <w:rPr>
          <w:color w:val="000000"/>
        </w:rPr>
        <w:t>.08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637324">
        <w:rPr>
          <w:color w:val="000000"/>
        </w:rPr>
        <w:t xml:space="preserve"> </w:t>
      </w:r>
      <w:r w:rsidR="001D592C">
        <w:rPr>
          <w:color w:val="000000"/>
        </w:rPr>
        <w:t>78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r w:rsidR="00C0410A">
        <w:rPr>
          <w:color w:val="000000"/>
        </w:rPr>
        <w:t>тыс.руб.</w:t>
      </w:r>
    </w:p>
    <w:tbl>
      <w:tblPr>
        <w:tblW w:w="10343" w:type="dxa"/>
        <w:tblLook w:val="04A0" w:firstRow="1" w:lastRow="0" w:firstColumn="1" w:lastColumn="0" w:noHBand="0" w:noVBand="1"/>
      </w:tblPr>
      <w:tblGrid>
        <w:gridCol w:w="3397"/>
        <w:gridCol w:w="993"/>
        <w:gridCol w:w="850"/>
        <w:gridCol w:w="1134"/>
        <w:gridCol w:w="567"/>
        <w:gridCol w:w="1134"/>
        <w:gridCol w:w="1134"/>
        <w:gridCol w:w="1134"/>
      </w:tblGrid>
      <w:tr w:rsidR="00E855DC" w:rsidRPr="00E855DC" w14:paraId="59BF7AC7" w14:textId="77777777" w:rsidTr="00E855DC">
        <w:trPr>
          <w:trHeight w:val="69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AC128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12566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49C49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7B6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106E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1DC8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68FB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519A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2028 год</w:t>
            </w:r>
          </w:p>
        </w:tc>
      </w:tr>
      <w:tr w:rsidR="00E855DC" w:rsidRPr="00E855DC" w14:paraId="2C760FD2" w14:textId="77777777" w:rsidTr="00E855DC">
        <w:trPr>
          <w:trHeight w:val="2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60B79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D90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D01B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865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3622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B7D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1510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C08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E855DC" w:rsidRPr="00E855DC" w14:paraId="2FA9CCB3" w14:textId="77777777" w:rsidTr="00E855DC">
        <w:trPr>
          <w:trHeight w:val="46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C7E6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AFE0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5FEBD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A74BF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DA64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5C18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6DE2F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68645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0D4BA838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EBB62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5599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BB4DB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6337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02F8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BE75F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7EA47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35333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78683DA3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13E8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58186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6CE2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F1A77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70379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D144C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06B32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D30DD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0789F7AC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8EA0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6612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D812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987E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9FAE2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732A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0DB8A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30955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2C591B0D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F2347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93190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F21D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1848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6FA7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2F6E8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CFB0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6FA0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441A0685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97F6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BB3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265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A7B6D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DB17A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8DF5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8B490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3D9DE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35537A2C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F34F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F31D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DA270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D62C1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453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5B37B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35C7D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FE2FA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0031B6FD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AC72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E6FA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06A7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F2776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997D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2A889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67D0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5A73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3788A980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A6C9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1A3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6130A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43FF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E4D8D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F1BC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3BF7F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62AE7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13B4C530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5537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0DDE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706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7503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7AEE8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DEAAC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0B401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7D61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155D865A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D78D7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"Культура и туризм"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17EA3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4055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D9113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3883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D07EF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3BE1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421B1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1170B2CF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7F8B2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CA1E0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AE6B8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DA3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0280000000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353F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D78B1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C1116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83AF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1BE4D57B" w14:textId="77777777" w:rsidTr="00E855DC">
        <w:trPr>
          <w:trHeight w:val="46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67C6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1CFBA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AE044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A9EC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0280100000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9AE07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620CE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45A6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D975D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258E4270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8B8D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сфере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7F15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420D3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EA1D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0280100500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1B80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C37B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0388C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63E3B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421D34E5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96D5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2428C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FAE2D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F2D3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0280100500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79DF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1252D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BD58F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CC137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0C491C01" w14:textId="77777777" w:rsidTr="00E855DC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0DD4" w14:textId="77777777" w:rsidR="00E855DC" w:rsidRPr="00E855DC" w:rsidRDefault="00E855DC" w:rsidP="00E85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679A6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5A40E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8342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0280100500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2A1B" w14:textId="77777777" w:rsidR="00E855DC" w:rsidRPr="00E855DC" w:rsidRDefault="00E855DC" w:rsidP="00E85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3151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3AC4C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981C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E855DC" w:rsidRPr="00E855DC" w14:paraId="7122F9A1" w14:textId="77777777" w:rsidTr="00E855DC">
        <w:trPr>
          <w:trHeight w:val="270"/>
        </w:trPr>
        <w:tc>
          <w:tcPr>
            <w:tcW w:w="6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3FDD2" w14:textId="77777777" w:rsidR="00E855DC" w:rsidRPr="00E855DC" w:rsidRDefault="00E855DC" w:rsidP="00E855D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489D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9B75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AAFA" w14:textId="77777777" w:rsidR="00E855DC" w:rsidRPr="00E855DC" w:rsidRDefault="00E855DC" w:rsidP="00E855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855D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06A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592C"/>
    <w:rsid w:val="001D717B"/>
    <w:rsid w:val="001D79AD"/>
    <w:rsid w:val="001E0678"/>
    <w:rsid w:val="001E29EB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95D62"/>
    <w:rsid w:val="002A5212"/>
    <w:rsid w:val="002A5AF2"/>
    <w:rsid w:val="002B00D5"/>
    <w:rsid w:val="002B1D85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82029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7599"/>
    <w:rsid w:val="00C27930"/>
    <w:rsid w:val="00C32B98"/>
    <w:rsid w:val="00C32FD2"/>
    <w:rsid w:val="00C37FDE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14EE6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01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16</TotalTime>
  <Pages>2</Pages>
  <Words>428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13</cp:revision>
  <cp:lastPrinted>2026-07-24T08:40:00Z</cp:lastPrinted>
  <dcterms:created xsi:type="dcterms:W3CDTF">2026-07-24T08:42:00Z</dcterms:created>
  <dcterms:modified xsi:type="dcterms:W3CDTF">2026-08-13T07:01:00Z</dcterms:modified>
</cp:coreProperties>
</file>