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3D267D" w14:textId="77777777" w:rsidR="00AA3CE5" w:rsidRPr="00A2682F" w:rsidRDefault="009A25DD" w:rsidP="00EA57D0">
      <w:pPr>
        <w:pStyle w:val="a3"/>
      </w:pPr>
      <w:r w:rsidRPr="00A2682F">
        <w:rPr>
          <w:noProof/>
        </w:rPr>
        <w:drawing>
          <wp:inline distT="0" distB="0" distL="0" distR="0" wp14:anchorId="41C3E148" wp14:editId="12A64CFE">
            <wp:extent cx="450850" cy="75628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850" cy="75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AFA5FCD" w14:textId="77777777" w:rsidR="00826003" w:rsidRPr="00A2682F" w:rsidRDefault="00826003" w:rsidP="005E4460">
      <w:pPr>
        <w:pStyle w:val="10"/>
      </w:pPr>
      <w:r w:rsidRPr="00A2682F">
        <w:t xml:space="preserve">Администрация Ленинского </w:t>
      </w:r>
      <w:r w:rsidR="00886975" w:rsidRPr="00A2682F">
        <w:t>городского округа</w:t>
      </w:r>
      <w:r w:rsidRPr="00A2682F">
        <w:t xml:space="preserve"> </w:t>
      </w:r>
      <w:r w:rsidR="009E54F9" w:rsidRPr="00A2682F">
        <w:br/>
      </w:r>
      <w:r w:rsidRPr="00A2682F">
        <w:t>Московской области</w:t>
      </w:r>
    </w:p>
    <w:p w14:paraId="023A25E0" w14:textId="77777777" w:rsidR="005E4460" w:rsidRPr="00A2682F" w:rsidRDefault="00AA3CE5" w:rsidP="005E4460">
      <w:pPr>
        <w:pStyle w:val="20"/>
      </w:pPr>
      <w:r w:rsidRPr="00A2682F">
        <w:t>ФИНАНСОВО</w:t>
      </w:r>
      <w:r w:rsidR="00B43479" w:rsidRPr="00A2682F">
        <w:t>Е</w:t>
      </w:r>
      <w:r w:rsidRPr="00A2682F">
        <w:t xml:space="preserve"> УПРАВЛЕНИЕ</w:t>
      </w:r>
      <w:r w:rsidR="005E4460" w:rsidRPr="00A2682F">
        <w:br/>
      </w:r>
      <w:r w:rsidRPr="00A2682F">
        <w:rPr>
          <w:b w:val="0"/>
        </w:rPr>
        <w:t xml:space="preserve">АДМИНИСТРАЦИИ ЛЕНИНСКОГО </w:t>
      </w:r>
      <w:r w:rsidR="009A25DD" w:rsidRPr="00A2682F">
        <w:rPr>
          <w:b w:val="0"/>
        </w:rPr>
        <w:t>ГОРОДСКОГО ОКРУГ</w:t>
      </w:r>
      <w:r w:rsidRPr="00A2682F">
        <w:rPr>
          <w:b w:val="0"/>
        </w:rPr>
        <w:t>А</w:t>
      </w:r>
      <w:r w:rsidR="005E4460" w:rsidRPr="00A2682F">
        <w:rPr>
          <w:b w:val="0"/>
        </w:rPr>
        <w:br/>
        <w:t>МОСКОВСКОЙ ОБЛАСТИ</w:t>
      </w:r>
    </w:p>
    <w:p w14:paraId="0BCBB328" w14:textId="77777777" w:rsidR="00AA3CE5" w:rsidRPr="00A2682F" w:rsidRDefault="009D002E" w:rsidP="005E4460">
      <w:pPr>
        <w:pStyle w:val="30"/>
      </w:pPr>
      <w:r w:rsidRPr="00A2682F">
        <w:t>Приказ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34"/>
        <w:gridCol w:w="2551"/>
        <w:gridCol w:w="4536"/>
        <w:gridCol w:w="488"/>
        <w:gridCol w:w="2028"/>
      </w:tblGrid>
      <w:tr w:rsidR="00500F84" w:rsidRPr="00A2682F" w14:paraId="536ACF4E" w14:textId="77777777" w:rsidTr="00500F84">
        <w:tc>
          <w:tcPr>
            <w:tcW w:w="534" w:type="dxa"/>
          </w:tcPr>
          <w:p w14:paraId="20A4C287" w14:textId="77777777" w:rsidR="00B317A3" w:rsidRPr="00A2682F" w:rsidRDefault="00B317A3" w:rsidP="00EA57D0">
            <w:pPr>
              <w:pStyle w:val="a8"/>
              <w:rPr>
                <w:b/>
              </w:rPr>
            </w:pPr>
            <w:r w:rsidRPr="00A2682F">
              <w:t>от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6BC779F7" w14:textId="0AC8D8E3" w:rsidR="00B317A3" w:rsidRPr="00A2682F" w:rsidRDefault="00111E2C" w:rsidP="005142BD">
            <w:pPr>
              <w:pStyle w:val="a8"/>
              <w:jc w:val="center"/>
            </w:pPr>
            <w:r>
              <w:t>2</w:t>
            </w:r>
            <w:r w:rsidR="00666FB3">
              <w:t>4</w:t>
            </w:r>
            <w:r>
              <w:t>.0</w:t>
            </w:r>
            <w:r w:rsidR="00666FB3">
              <w:t>9</w:t>
            </w:r>
            <w:r>
              <w:t>.2026</w:t>
            </w:r>
          </w:p>
        </w:tc>
        <w:tc>
          <w:tcPr>
            <w:tcW w:w="4536" w:type="dxa"/>
          </w:tcPr>
          <w:p w14:paraId="5E9EEDE1" w14:textId="77777777" w:rsidR="00B317A3" w:rsidRPr="00A2682F" w:rsidRDefault="00B317A3" w:rsidP="00C11C3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88" w:type="dxa"/>
          </w:tcPr>
          <w:p w14:paraId="1218BD9D" w14:textId="77777777" w:rsidR="00B317A3" w:rsidRPr="00A2682F" w:rsidRDefault="00B317A3" w:rsidP="00EA57D0">
            <w:pPr>
              <w:pStyle w:val="a8"/>
            </w:pPr>
            <w:r w:rsidRPr="00A2682F">
              <w:t>№</w:t>
            </w:r>
          </w:p>
        </w:tc>
        <w:tc>
          <w:tcPr>
            <w:tcW w:w="2028" w:type="dxa"/>
            <w:tcBorders>
              <w:bottom w:val="single" w:sz="4" w:space="0" w:color="auto"/>
            </w:tcBorders>
          </w:tcPr>
          <w:p w14:paraId="5A2EE096" w14:textId="278B57C3" w:rsidR="00B317A3" w:rsidRPr="00C27930" w:rsidRDefault="00666FB3" w:rsidP="00213065">
            <w:pPr>
              <w:pStyle w:val="a8"/>
              <w:jc w:val="center"/>
            </w:pPr>
            <w:r>
              <w:t>96</w:t>
            </w:r>
          </w:p>
        </w:tc>
      </w:tr>
    </w:tbl>
    <w:p w14:paraId="439FC3FE" w14:textId="77777777" w:rsidR="000671E9" w:rsidRPr="00A2682F" w:rsidRDefault="000671E9" w:rsidP="000671E9">
      <w:pPr>
        <w:pStyle w:val="ac"/>
        <w:rPr>
          <w:sz w:val="26"/>
          <w:szCs w:val="26"/>
          <w:lang w:val="en-US"/>
        </w:rPr>
      </w:pPr>
    </w:p>
    <w:p w14:paraId="3B666641" w14:textId="77777777" w:rsidR="000C49F0" w:rsidRPr="00A2682F" w:rsidRDefault="000C49F0" w:rsidP="000C49F0">
      <w:pPr>
        <w:pStyle w:val="ac"/>
        <w:rPr>
          <w:sz w:val="26"/>
          <w:szCs w:val="26"/>
        </w:rPr>
      </w:pPr>
      <w:r w:rsidRPr="00A2682F">
        <w:rPr>
          <w:sz w:val="26"/>
          <w:szCs w:val="26"/>
        </w:rPr>
        <w:t xml:space="preserve">О внесении изменений в сводную бюджетную роспись </w:t>
      </w:r>
    </w:p>
    <w:p w14:paraId="626D987D" w14:textId="77777777" w:rsidR="000C49F0" w:rsidRPr="00A2682F" w:rsidRDefault="000C49F0" w:rsidP="000C49F0">
      <w:pPr>
        <w:pStyle w:val="ac"/>
        <w:rPr>
          <w:sz w:val="26"/>
          <w:szCs w:val="26"/>
        </w:rPr>
      </w:pPr>
      <w:r w:rsidRPr="00A2682F">
        <w:rPr>
          <w:sz w:val="26"/>
          <w:szCs w:val="26"/>
        </w:rPr>
        <w:t>на 202</w:t>
      </w:r>
      <w:r>
        <w:rPr>
          <w:sz w:val="26"/>
          <w:szCs w:val="26"/>
        </w:rPr>
        <w:t>6</w:t>
      </w:r>
      <w:r w:rsidRPr="00A2682F">
        <w:rPr>
          <w:sz w:val="26"/>
          <w:szCs w:val="26"/>
        </w:rPr>
        <w:t xml:space="preserve"> год и на плановый период 202</w:t>
      </w:r>
      <w:r>
        <w:rPr>
          <w:sz w:val="26"/>
          <w:szCs w:val="26"/>
        </w:rPr>
        <w:t>7</w:t>
      </w:r>
      <w:r w:rsidRPr="00A2682F">
        <w:rPr>
          <w:sz w:val="26"/>
          <w:szCs w:val="26"/>
        </w:rPr>
        <w:t xml:space="preserve"> и 202</w:t>
      </w:r>
      <w:r>
        <w:rPr>
          <w:sz w:val="26"/>
          <w:szCs w:val="26"/>
        </w:rPr>
        <w:t>8</w:t>
      </w:r>
      <w:r w:rsidRPr="00A2682F">
        <w:rPr>
          <w:sz w:val="26"/>
          <w:szCs w:val="26"/>
        </w:rPr>
        <w:t xml:space="preserve"> годов</w:t>
      </w:r>
    </w:p>
    <w:p w14:paraId="217FDB30" w14:textId="77777777" w:rsidR="000C49F0" w:rsidRPr="00A2682F" w:rsidRDefault="000C49F0" w:rsidP="000C49F0">
      <w:pPr>
        <w:pStyle w:val="ac"/>
        <w:rPr>
          <w:sz w:val="24"/>
          <w:szCs w:val="24"/>
        </w:rPr>
      </w:pPr>
    </w:p>
    <w:p w14:paraId="410889DE" w14:textId="2B0DF779" w:rsidR="000C49F0" w:rsidRPr="001B4588" w:rsidRDefault="000C49F0" w:rsidP="000C49F0">
      <w:pPr>
        <w:ind w:firstLine="284"/>
        <w:jc w:val="both"/>
        <w:rPr>
          <w:sz w:val="24"/>
          <w:szCs w:val="24"/>
        </w:rPr>
      </w:pPr>
      <w:r w:rsidRPr="00A2682F">
        <w:rPr>
          <w:sz w:val="24"/>
          <w:szCs w:val="24"/>
        </w:rPr>
        <w:t>В соответствии со статьей 217 Бюджетного кодекса Российской Федерации, Положением о бюджетном процессе в Ленинском городском округе Московской области,</w:t>
      </w:r>
      <w:r>
        <w:rPr>
          <w:sz w:val="24"/>
          <w:szCs w:val="24"/>
        </w:rPr>
        <w:t xml:space="preserve"> постановлением администрации Ленинского городского округа Московской области </w:t>
      </w:r>
      <w:r w:rsidRPr="00086DC4">
        <w:rPr>
          <w:sz w:val="24"/>
          <w:szCs w:val="24"/>
          <w:shd w:val="clear" w:color="auto" w:fill="FFFFFF"/>
        </w:rPr>
        <w:t xml:space="preserve">от </w:t>
      </w:r>
      <w:r>
        <w:rPr>
          <w:sz w:val="24"/>
          <w:szCs w:val="24"/>
          <w:shd w:val="clear" w:color="auto" w:fill="FFFFFF"/>
        </w:rPr>
        <w:t>26.02.2025</w:t>
      </w:r>
      <w:r w:rsidRPr="00086DC4">
        <w:rPr>
          <w:sz w:val="24"/>
          <w:szCs w:val="24"/>
          <w:shd w:val="clear" w:color="auto" w:fill="FFFFFF"/>
        </w:rPr>
        <w:t xml:space="preserve"> №</w:t>
      </w:r>
      <w:r>
        <w:rPr>
          <w:sz w:val="24"/>
          <w:szCs w:val="24"/>
          <w:shd w:val="clear" w:color="auto" w:fill="FFFFFF"/>
        </w:rPr>
        <w:t xml:space="preserve"> 420</w:t>
      </w:r>
      <w:r w:rsidRPr="00086DC4">
        <w:rPr>
          <w:sz w:val="24"/>
          <w:szCs w:val="24"/>
          <w:shd w:val="clear" w:color="auto" w:fill="FFFFFF"/>
        </w:rPr>
        <w:t xml:space="preserve"> «Об утверждении Порядка использования (перераспределения) средств, зарезервированных в составе утвержденных в решении о бюджете Ленинского городского округа Московской области бюджетных ассигнований</w:t>
      </w:r>
      <w:r w:rsidRPr="00086DC4">
        <w:rPr>
          <w:sz w:val="24"/>
          <w:szCs w:val="24"/>
        </w:rPr>
        <w:t>»</w:t>
      </w:r>
      <w:r>
        <w:rPr>
          <w:sz w:val="24"/>
          <w:szCs w:val="24"/>
        </w:rPr>
        <w:t xml:space="preserve">, постановлением администрации Ленинского городского округа Московской области от </w:t>
      </w:r>
      <w:r w:rsidR="007A7FF4">
        <w:rPr>
          <w:sz w:val="24"/>
          <w:szCs w:val="24"/>
        </w:rPr>
        <w:t>1</w:t>
      </w:r>
      <w:r w:rsidR="00666FB3">
        <w:rPr>
          <w:sz w:val="24"/>
          <w:szCs w:val="24"/>
        </w:rPr>
        <w:t>4</w:t>
      </w:r>
      <w:r w:rsidR="00483487">
        <w:rPr>
          <w:sz w:val="24"/>
          <w:szCs w:val="24"/>
        </w:rPr>
        <w:t>.0</w:t>
      </w:r>
      <w:r w:rsidR="00666FB3">
        <w:rPr>
          <w:sz w:val="24"/>
          <w:szCs w:val="24"/>
        </w:rPr>
        <w:t>9</w:t>
      </w:r>
      <w:r>
        <w:rPr>
          <w:sz w:val="24"/>
          <w:szCs w:val="24"/>
        </w:rPr>
        <w:t xml:space="preserve">.2026 № </w:t>
      </w:r>
      <w:r w:rsidR="00666FB3">
        <w:rPr>
          <w:sz w:val="24"/>
          <w:szCs w:val="24"/>
        </w:rPr>
        <w:t>1947</w:t>
      </w:r>
      <w:r>
        <w:rPr>
          <w:sz w:val="24"/>
          <w:szCs w:val="24"/>
        </w:rPr>
        <w:t xml:space="preserve"> «О распределении средств, зарезервированных в составе утвержденных в решении о бюджете Ленинского городского округа бюджетных ассигнований»</w:t>
      </w:r>
      <w:r w:rsidR="00483487">
        <w:rPr>
          <w:sz w:val="24"/>
          <w:szCs w:val="24"/>
        </w:rPr>
        <w:t xml:space="preserve">, служебной запиской </w:t>
      </w:r>
      <w:r w:rsidR="00666FB3">
        <w:rPr>
          <w:sz w:val="24"/>
          <w:szCs w:val="24"/>
        </w:rPr>
        <w:t>М.В. Рассказова</w:t>
      </w:r>
      <w:r w:rsidR="00483487">
        <w:rPr>
          <w:sz w:val="24"/>
          <w:szCs w:val="24"/>
        </w:rPr>
        <w:t xml:space="preserve"> от </w:t>
      </w:r>
      <w:r w:rsidR="00666FB3">
        <w:rPr>
          <w:sz w:val="24"/>
          <w:szCs w:val="24"/>
        </w:rPr>
        <w:t>17.06</w:t>
      </w:r>
      <w:r w:rsidR="00483487">
        <w:rPr>
          <w:sz w:val="24"/>
          <w:szCs w:val="24"/>
        </w:rPr>
        <w:t>.2026 № 125-01СЗ-</w:t>
      </w:r>
      <w:r w:rsidR="00666FB3">
        <w:rPr>
          <w:sz w:val="24"/>
          <w:szCs w:val="24"/>
        </w:rPr>
        <w:t>2181</w:t>
      </w:r>
      <w:r>
        <w:rPr>
          <w:sz w:val="24"/>
          <w:szCs w:val="24"/>
        </w:rPr>
        <w:t xml:space="preserve">, </w:t>
      </w:r>
    </w:p>
    <w:p w14:paraId="7F9DE3C9" w14:textId="77777777" w:rsidR="000C49F0" w:rsidRPr="00A2682F" w:rsidRDefault="000C49F0" w:rsidP="000C49F0">
      <w:pPr>
        <w:ind w:firstLine="720"/>
        <w:jc w:val="both"/>
        <w:rPr>
          <w:sz w:val="24"/>
          <w:szCs w:val="24"/>
        </w:rPr>
      </w:pPr>
    </w:p>
    <w:p w14:paraId="67388390" w14:textId="77777777" w:rsidR="000C49F0" w:rsidRPr="00A2682F" w:rsidRDefault="000C49F0" w:rsidP="000C49F0">
      <w:pPr>
        <w:jc w:val="center"/>
        <w:rPr>
          <w:sz w:val="24"/>
          <w:szCs w:val="24"/>
        </w:rPr>
      </w:pPr>
      <w:r w:rsidRPr="00A2682F">
        <w:rPr>
          <w:sz w:val="24"/>
          <w:szCs w:val="24"/>
        </w:rPr>
        <w:t>ПРИКАЗЫВАЮ:</w:t>
      </w:r>
    </w:p>
    <w:p w14:paraId="7E1C1ABA" w14:textId="77777777" w:rsidR="000C49F0" w:rsidRDefault="000C49F0" w:rsidP="000C49F0">
      <w:pPr>
        <w:ind w:firstLine="284"/>
        <w:jc w:val="both"/>
        <w:rPr>
          <w:sz w:val="24"/>
          <w:szCs w:val="24"/>
        </w:rPr>
      </w:pPr>
    </w:p>
    <w:p w14:paraId="173A5599" w14:textId="77777777" w:rsidR="000C49F0" w:rsidRPr="00280847" w:rsidRDefault="000C49F0" w:rsidP="000C49F0">
      <w:pPr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Pr="00086DC4">
        <w:rPr>
          <w:sz w:val="24"/>
          <w:szCs w:val="24"/>
        </w:rPr>
        <w:t>В</w:t>
      </w:r>
      <w:r>
        <w:rPr>
          <w:sz w:val="24"/>
          <w:szCs w:val="24"/>
        </w:rPr>
        <w:t>нести изменения в сводную бюджетную роспись бюджета Ленинского городского округа Московской области на 2026 год</w:t>
      </w:r>
      <w:r w:rsidRPr="00086DC4">
        <w:rPr>
          <w:sz w:val="24"/>
          <w:szCs w:val="24"/>
        </w:rPr>
        <w:t xml:space="preserve"> </w:t>
      </w:r>
      <w:r>
        <w:rPr>
          <w:sz w:val="24"/>
          <w:szCs w:val="24"/>
        </w:rPr>
        <w:t>и на плановый период 2027 и 2028 годов, перераспределив бюджетные ассигнования в 2026 году согласно приложению.</w:t>
      </w:r>
    </w:p>
    <w:p w14:paraId="33F28428" w14:textId="77777777" w:rsidR="000C49F0" w:rsidRPr="00A2682F" w:rsidRDefault="000C49F0" w:rsidP="000C49F0">
      <w:pPr>
        <w:ind w:firstLine="284"/>
        <w:jc w:val="both"/>
        <w:rPr>
          <w:sz w:val="24"/>
          <w:szCs w:val="24"/>
        </w:rPr>
      </w:pPr>
      <w:r w:rsidRPr="00086DC4">
        <w:rPr>
          <w:sz w:val="24"/>
          <w:szCs w:val="24"/>
        </w:rPr>
        <w:t>2. Начальнику организационно-правового отдела Т.И. Русановой обеспечить</w:t>
      </w:r>
      <w:r w:rsidRPr="00A2682F">
        <w:rPr>
          <w:sz w:val="24"/>
          <w:szCs w:val="24"/>
        </w:rPr>
        <w:t xml:space="preserve"> размещение приказа в информационно-телекоммуникационной сети Интернет по адресу: </w:t>
      </w:r>
      <w:r w:rsidRPr="00A2682F">
        <w:rPr>
          <w:sz w:val="24"/>
          <w:szCs w:val="24"/>
          <w:lang w:val="en-US"/>
        </w:rPr>
        <w:t>http</w:t>
      </w:r>
      <w:r w:rsidRPr="00A2682F">
        <w:rPr>
          <w:sz w:val="24"/>
          <w:szCs w:val="24"/>
        </w:rPr>
        <w:t>://</w:t>
      </w:r>
      <w:r w:rsidRPr="00A2682F">
        <w:rPr>
          <w:sz w:val="24"/>
          <w:szCs w:val="24"/>
          <w:lang w:val="en-US"/>
        </w:rPr>
        <w:t>www</w:t>
      </w:r>
      <w:r w:rsidRPr="00A2682F">
        <w:rPr>
          <w:sz w:val="24"/>
          <w:szCs w:val="24"/>
        </w:rPr>
        <w:t>.</w:t>
      </w:r>
      <w:proofErr w:type="spellStart"/>
      <w:r w:rsidRPr="00A2682F">
        <w:rPr>
          <w:sz w:val="24"/>
          <w:szCs w:val="24"/>
          <w:lang w:val="en-US"/>
        </w:rPr>
        <w:t>adm</w:t>
      </w:r>
      <w:proofErr w:type="spellEnd"/>
      <w:r w:rsidRPr="00A2682F">
        <w:rPr>
          <w:sz w:val="24"/>
          <w:szCs w:val="24"/>
        </w:rPr>
        <w:t>-</w:t>
      </w:r>
      <w:proofErr w:type="spellStart"/>
      <w:r w:rsidRPr="00A2682F">
        <w:rPr>
          <w:sz w:val="24"/>
          <w:szCs w:val="24"/>
          <w:lang w:val="en-US"/>
        </w:rPr>
        <w:t>vidnoe</w:t>
      </w:r>
      <w:proofErr w:type="spellEnd"/>
      <w:r w:rsidRPr="00A2682F">
        <w:rPr>
          <w:sz w:val="24"/>
          <w:szCs w:val="24"/>
        </w:rPr>
        <w:t>.</w:t>
      </w:r>
      <w:proofErr w:type="spellStart"/>
      <w:r w:rsidRPr="00A2682F">
        <w:rPr>
          <w:sz w:val="24"/>
          <w:szCs w:val="24"/>
          <w:lang w:val="en-US"/>
        </w:rPr>
        <w:t>ru</w:t>
      </w:r>
      <w:proofErr w:type="spellEnd"/>
      <w:r w:rsidRPr="00A2682F">
        <w:rPr>
          <w:sz w:val="24"/>
          <w:szCs w:val="24"/>
        </w:rPr>
        <w:t>.</w:t>
      </w:r>
    </w:p>
    <w:p w14:paraId="79C4C77F" w14:textId="77777777" w:rsidR="000C49F0" w:rsidRPr="00A2682F" w:rsidRDefault="000C49F0" w:rsidP="000C49F0">
      <w:pPr>
        <w:pStyle w:val="ae"/>
        <w:spacing w:after="0" w:line="240" w:lineRule="auto"/>
        <w:ind w:left="360" w:hanging="76"/>
        <w:jc w:val="both"/>
        <w:rPr>
          <w:rFonts w:ascii="Times New Roman" w:hAnsi="Times New Roman"/>
          <w:sz w:val="24"/>
          <w:szCs w:val="24"/>
        </w:rPr>
      </w:pPr>
      <w:r w:rsidRPr="00A2682F">
        <w:rPr>
          <w:rFonts w:ascii="Times New Roman" w:hAnsi="Times New Roman"/>
          <w:sz w:val="24"/>
          <w:szCs w:val="24"/>
        </w:rPr>
        <w:t>3. Настоящий приказ вступает в силу со дня его подписания.</w:t>
      </w:r>
    </w:p>
    <w:p w14:paraId="0D265298" w14:textId="77777777" w:rsidR="000C49F0" w:rsidRPr="00A2682F" w:rsidRDefault="000C49F0" w:rsidP="000C49F0">
      <w:pPr>
        <w:pStyle w:val="ae"/>
        <w:spacing w:after="0" w:line="240" w:lineRule="auto"/>
        <w:ind w:left="360" w:hanging="76"/>
        <w:jc w:val="both"/>
        <w:rPr>
          <w:rFonts w:ascii="Times New Roman" w:hAnsi="Times New Roman"/>
          <w:sz w:val="24"/>
          <w:szCs w:val="24"/>
        </w:rPr>
      </w:pPr>
      <w:r w:rsidRPr="00A2682F">
        <w:rPr>
          <w:rFonts w:ascii="Times New Roman" w:hAnsi="Times New Roman"/>
          <w:sz w:val="24"/>
          <w:szCs w:val="24"/>
        </w:rPr>
        <w:t>4. Контроль за исполнением настоящего приказа оставляю за собой.</w:t>
      </w:r>
    </w:p>
    <w:p w14:paraId="123B43A6" w14:textId="77777777" w:rsidR="000C49F0" w:rsidRDefault="000C49F0" w:rsidP="000C49F0">
      <w:pPr>
        <w:pStyle w:val="aa"/>
      </w:pPr>
    </w:p>
    <w:p w14:paraId="74585BB8" w14:textId="77777777" w:rsidR="00666FB3" w:rsidRDefault="00666FB3" w:rsidP="00666FB3">
      <w:pPr>
        <w:pStyle w:val="aa"/>
      </w:pPr>
    </w:p>
    <w:p w14:paraId="7CC3A8B6" w14:textId="77777777" w:rsidR="00666FB3" w:rsidRDefault="00666FB3" w:rsidP="00666FB3">
      <w:pPr>
        <w:pStyle w:val="ab"/>
        <w:rPr>
          <w:sz w:val="24"/>
          <w:szCs w:val="24"/>
        </w:rPr>
      </w:pPr>
      <w:r w:rsidRPr="00D94AF3">
        <w:rPr>
          <w:sz w:val="24"/>
          <w:szCs w:val="24"/>
        </w:rPr>
        <w:t>Заместитель</w:t>
      </w:r>
      <w:r>
        <w:rPr>
          <w:sz w:val="24"/>
          <w:szCs w:val="24"/>
        </w:rPr>
        <w:t xml:space="preserve"> главы городского округа –</w:t>
      </w:r>
    </w:p>
    <w:p w14:paraId="792C4C85" w14:textId="77777777" w:rsidR="00666FB3" w:rsidRDefault="00666FB3" w:rsidP="00666FB3">
      <w:pPr>
        <w:pStyle w:val="ab"/>
        <w:rPr>
          <w:sz w:val="24"/>
          <w:szCs w:val="24"/>
        </w:rPr>
      </w:pPr>
      <w:r w:rsidRPr="00D94AF3">
        <w:rPr>
          <w:sz w:val="24"/>
          <w:szCs w:val="24"/>
        </w:rPr>
        <w:t xml:space="preserve">начальник Финансового управления      </w:t>
      </w:r>
      <w:r w:rsidRPr="00D94AF3">
        <w:rPr>
          <w:sz w:val="24"/>
          <w:szCs w:val="24"/>
        </w:rPr>
        <w:tab/>
      </w:r>
      <w:r w:rsidRPr="00D94AF3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Л.В. Колмогорова</w:t>
      </w:r>
    </w:p>
    <w:p w14:paraId="338074A4" w14:textId="77777777" w:rsidR="00666FB3" w:rsidRDefault="00666FB3" w:rsidP="00666FB3">
      <w:pPr>
        <w:pStyle w:val="ab"/>
        <w:rPr>
          <w:sz w:val="24"/>
          <w:szCs w:val="24"/>
        </w:rPr>
      </w:pPr>
    </w:p>
    <w:p w14:paraId="620787D3" w14:textId="77777777" w:rsidR="00666FB3" w:rsidRDefault="00666FB3" w:rsidP="00666FB3">
      <w:pPr>
        <w:pStyle w:val="ab"/>
        <w:rPr>
          <w:sz w:val="24"/>
          <w:szCs w:val="24"/>
        </w:rPr>
      </w:pPr>
    </w:p>
    <w:p w14:paraId="1EB3BF7A" w14:textId="77777777" w:rsidR="007A7FF4" w:rsidRDefault="007A7FF4" w:rsidP="007A7FF4">
      <w:pPr>
        <w:pStyle w:val="ab"/>
        <w:rPr>
          <w:sz w:val="24"/>
          <w:szCs w:val="24"/>
        </w:rPr>
      </w:pPr>
    </w:p>
    <w:p w14:paraId="7C0B6B24" w14:textId="77777777" w:rsidR="00E677F1" w:rsidRDefault="00E677F1" w:rsidP="00450565">
      <w:pPr>
        <w:rPr>
          <w:sz w:val="24"/>
          <w:szCs w:val="24"/>
        </w:rPr>
      </w:pPr>
    </w:p>
    <w:p w14:paraId="75651D40" w14:textId="77777777" w:rsidR="00666FB3" w:rsidRDefault="00666FB3" w:rsidP="00450565">
      <w:pPr>
        <w:rPr>
          <w:sz w:val="24"/>
          <w:szCs w:val="24"/>
        </w:rPr>
      </w:pPr>
    </w:p>
    <w:p w14:paraId="43DA24AE" w14:textId="77777777" w:rsidR="00666FB3" w:rsidRDefault="00666FB3" w:rsidP="00450565">
      <w:pPr>
        <w:rPr>
          <w:sz w:val="24"/>
          <w:szCs w:val="24"/>
        </w:rPr>
      </w:pPr>
    </w:p>
    <w:p w14:paraId="70A52596" w14:textId="77777777" w:rsidR="00666FB3" w:rsidRDefault="00666FB3" w:rsidP="00450565">
      <w:pPr>
        <w:rPr>
          <w:sz w:val="24"/>
          <w:szCs w:val="24"/>
        </w:rPr>
      </w:pPr>
    </w:p>
    <w:p w14:paraId="4A7ADCBC" w14:textId="77777777" w:rsidR="00702A20" w:rsidRDefault="00702A20">
      <w:pPr>
        <w:rPr>
          <w:sz w:val="24"/>
          <w:szCs w:val="24"/>
        </w:rPr>
      </w:pPr>
    </w:p>
    <w:p w14:paraId="6672F61B" w14:textId="0E3AC1D3" w:rsidR="008B142E" w:rsidRDefault="008B142E" w:rsidP="008B142E">
      <w:pPr>
        <w:ind w:left="-709" w:hanging="142"/>
        <w:jc w:val="right"/>
        <w:rPr>
          <w:sz w:val="24"/>
          <w:szCs w:val="24"/>
        </w:rPr>
      </w:pPr>
      <w:r w:rsidRPr="00905FB3">
        <w:rPr>
          <w:color w:val="000000"/>
        </w:rPr>
        <w:t xml:space="preserve">Приложение к приказу </w:t>
      </w:r>
      <w:r w:rsidRPr="00905FB3">
        <w:rPr>
          <w:color w:val="000000"/>
        </w:rPr>
        <w:br/>
        <w:t>Финансового управления администрации</w:t>
      </w:r>
      <w:r w:rsidRPr="00905FB3">
        <w:rPr>
          <w:color w:val="000000"/>
        </w:rPr>
        <w:br/>
        <w:t xml:space="preserve"> Ленинского городского округа</w:t>
      </w:r>
      <w:r w:rsidRPr="00905FB3">
        <w:rPr>
          <w:color w:val="000000"/>
        </w:rPr>
        <w:br/>
        <w:t xml:space="preserve"> Московской области </w:t>
      </w:r>
      <w:r w:rsidRPr="00905FB3">
        <w:rPr>
          <w:color w:val="000000"/>
        </w:rPr>
        <w:br/>
        <w:t xml:space="preserve"> от</w:t>
      </w:r>
      <w:r>
        <w:rPr>
          <w:color w:val="000000"/>
        </w:rPr>
        <w:t xml:space="preserve"> </w:t>
      </w:r>
      <w:r w:rsidR="00666FB3">
        <w:rPr>
          <w:color w:val="000000"/>
        </w:rPr>
        <w:t>24</w:t>
      </w:r>
      <w:r w:rsidR="00483487">
        <w:rPr>
          <w:color w:val="000000"/>
        </w:rPr>
        <w:t>.0</w:t>
      </w:r>
      <w:r w:rsidR="00666FB3">
        <w:rPr>
          <w:color w:val="000000"/>
        </w:rPr>
        <w:t>9</w:t>
      </w:r>
      <w:r w:rsidR="00483487">
        <w:rPr>
          <w:color w:val="000000"/>
        </w:rPr>
        <w:t>.2026</w:t>
      </w:r>
      <w:r w:rsidRPr="00C5622E">
        <w:rPr>
          <w:color w:val="000000"/>
        </w:rPr>
        <w:t xml:space="preserve"> №</w:t>
      </w:r>
      <w:r w:rsidR="00691510">
        <w:rPr>
          <w:color w:val="000000"/>
        </w:rPr>
        <w:t xml:space="preserve"> </w:t>
      </w:r>
      <w:r w:rsidR="00666FB3">
        <w:rPr>
          <w:color w:val="000000"/>
        </w:rPr>
        <w:t>96</w:t>
      </w:r>
    </w:p>
    <w:p w14:paraId="63585388" w14:textId="77777777" w:rsidR="008B142E" w:rsidRDefault="008B142E" w:rsidP="00041655">
      <w:pPr>
        <w:ind w:left="-709" w:hanging="142"/>
        <w:rPr>
          <w:sz w:val="24"/>
          <w:szCs w:val="24"/>
        </w:rPr>
      </w:pPr>
    </w:p>
    <w:p w14:paraId="4E896D8F" w14:textId="6D14E47E" w:rsidR="008B142E" w:rsidRDefault="00A97719" w:rsidP="008B142E">
      <w:pPr>
        <w:ind w:left="-709" w:hanging="142"/>
        <w:jc w:val="center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Изменение</w:t>
      </w:r>
      <w:r w:rsidR="008B142E" w:rsidRPr="00905FB3">
        <w:rPr>
          <w:b/>
          <w:bCs/>
          <w:color w:val="000000"/>
          <w:sz w:val="22"/>
        </w:rPr>
        <w:t xml:space="preserve"> сводной бюджетной росписи по расходам </w:t>
      </w:r>
      <w:r w:rsidR="008B142E" w:rsidRPr="00905FB3">
        <w:rPr>
          <w:b/>
          <w:bCs/>
          <w:color w:val="000000"/>
          <w:sz w:val="22"/>
        </w:rPr>
        <w:br/>
        <w:t xml:space="preserve">бюджета Ленинского городского округа Московской области </w:t>
      </w:r>
      <w:r w:rsidR="008B142E" w:rsidRPr="00905FB3">
        <w:rPr>
          <w:b/>
          <w:bCs/>
          <w:color w:val="000000"/>
          <w:sz w:val="22"/>
        </w:rPr>
        <w:br/>
        <w:t>на 202</w:t>
      </w:r>
      <w:r w:rsidR="00E122AB">
        <w:rPr>
          <w:b/>
          <w:bCs/>
          <w:color w:val="000000"/>
          <w:sz w:val="22"/>
        </w:rPr>
        <w:t>6</w:t>
      </w:r>
      <w:r w:rsidR="008B142E" w:rsidRPr="00905FB3">
        <w:rPr>
          <w:b/>
          <w:bCs/>
          <w:color w:val="000000"/>
          <w:sz w:val="22"/>
        </w:rPr>
        <w:t xml:space="preserve"> год и плановый период 202</w:t>
      </w:r>
      <w:r w:rsidR="00E122AB">
        <w:rPr>
          <w:b/>
          <w:bCs/>
          <w:color w:val="000000"/>
          <w:sz w:val="22"/>
        </w:rPr>
        <w:t>7</w:t>
      </w:r>
      <w:r w:rsidR="008B142E" w:rsidRPr="00905FB3">
        <w:rPr>
          <w:b/>
          <w:bCs/>
          <w:color w:val="000000"/>
          <w:sz w:val="22"/>
        </w:rPr>
        <w:t xml:space="preserve"> и 202</w:t>
      </w:r>
      <w:r w:rsidR="00E122AB">
        <w:rPr>
          <w:b/>
          <w:bCs/>
          <w:color w:val="000000"/>
          <w:sz w:val="22"/>
        </w:rPr>
        <w:t>8</w:t>
      </w:r>
      <w:r w:rsidR="008B142E" w:rsidRPr="00905FB3">
        <w:rPr>
          <w:b/>
          <w:bCs/>
          <w:color w:val="000000"/>
          <w:sz w:val="22"/>
        </w:rPr>
        <w:t xml:space="preserve"> годов</w:t>
      </w:r>
    </w:p>
    <w:p w14:paraId="093CE909" w14:textId="77777777" w:rsidR="00DA27B0" w:rsidRDefault="00DA27B0" w:rsidP="008B142E">
      <w:pPr>
        <w:ind w:left="-709" w:hanging="142"/>
        <w:jc w:val="center"/>
        <w:rPr>
          <w:b/>
          <w:bCs/>
          <w:color w:val="000000"/>
          <w:sz w:val="22"/>
        </w:rPr>
      </w:pPr>
    </w:p>
    <w:p w14:paraId="00C4A8D5" w14:textId="77777777" w:rsidR="008B142E" w:rsidRDefault="008B142E" w:rsidP="00DA27B0">
      <w:pPr>
        <w:rPr>
          <w:color w:val="000000"/>
        </w:rPr>
      </w:pPr>
      <w:r w:rsidRPr="00905FB3">
        <w:rPr>
          <w:color w:val="000000"/>
        </w:rPr>
        <w:t>Единица измерения: тыс. руб.</w:t>
      </w:r>
    </w:p>
    <w:tbl>
      <w:tblPr>
        <w:tblW w:w="10627" w:type="dxa"/>
        <w:tblLook w:val="04A0" w:firstRow="1" w:lastRow="0" w:firstColumn="1" w:lastColumn="0" w:noHBand="0" w:noVBand="1"/>
      </w:tblPr>
      <w:tblGrid>
        <w:gridCol w:w="4106"/>
        <w:gridCol w:w="709"/>
        <w:gridCol w:w="850"/>
        <w:gridCol w:w="1276"/>
        <w:gridCol w:w="567"/>
        <w:gridCol w:w="1134"/>
        <w:gridCol w:w="992"/>
        <w:gridCol w:w="993"/>
      </w:tblGrid>
      <w:tr w:rsidR="007A7FF4" w:rsidRPr="007A7FF4" w14:paraId="74FEC7FC" w14:textId="77777777" w:rsidTr="007A7FF4">
        <w:trPr>
          <w:trHeight w:val="690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8AB111" w14:textId="77777777" w:rsidR="007A7FF4" w:rsidRPr="007A7FF4" w:rsidRDefault="007A7FF4" w:rsidP="007A7FF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A7FF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Наименование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B7A8E6" w14:textId="77777777" w:rsidR="007A7FF4" w:rsidRPr="007A7FF4" w:rsidRDefault="007A7FF4" w:rsidP="007A7FF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A7FF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Код главы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D76396" w14:textId="77777777" w:rsidR="007A7FF4" w:rsidRPr="007A7FF4" w:rsidRDefault="007A7FF4" w:rsidP="007A7FF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7A7FF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РзПр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437C7" w14:textId="77777777" w:rsidR="007A7FF4" w:rsidRPr="007A7FF4" w:rsidRDefault="007A7FF4" w:rsidP="007A7FF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A7FF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ЦСР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C8F4E" w14:textId="77777777" w:rsidR="007A7FF4" w:rsidRPr="007A7FF4" w:rsidRDefault="007A7FF4" w:rsidP="007A7FF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A7FF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ВР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27E25" w14:textId="77777777" w:rsidR="007A7FF4" w:rsidRPr="007A7FF4" w:rsidRDefault="007A7FF4" w:rsidP="007A7FF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A7FF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План на 2026 год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E5756" w14:textId="77777777" w:rsidR="007A7FF4" w:rsidRPr="007A7FF4" w:rsidRDefault="007A7FF4" w:rsidP="007A7FF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A7FF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План на 2027 год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96EDD" w14:textId="77777777" w:rsidR="007A7FF4" w:rsidRPr="007A7FF4" w:rsidRDefault="007A7FF4" w:rsidP="007A7FF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A7FF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План на 2028 год</w:t>
            </w:r>
          </w:p>
        </w:tc>
      </w:tr>
      <w:tr w:rsidR="007A7FF4" w:rsidRPr="007A7FF4" w14:paraId="688193AB" w14:textId="77777777" w:rsidTr="007A7FF4">
        <w:trPr>
          <w:trHeight w:val="225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AF51F" w14:textId="77777777" w:rsidR="007A7FF4" w:rsidRPr="007A7FF4" w:rsidRDefault="007A7FF4" w:rsidP="007A7FF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A7FF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A99B9" w14:textId="77777777" w:rsidR="007A7FF4" w:rsidRPr="007A7FF4" w:rsidRDefault="007A7FF4" w:rsidP="007A7FF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A7FF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84AF6" w14:textId="77777777" w:rsidR="007A7FF4" w:rsidRPr="007A7FF4" w:rsidRDefault="007A7FF4" w:rsidP="007A7FF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A7FF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0A9D7" w14:textId="77777777" w:rsidR="007A7FF4" w:rsidRPr="007A7FF4" w:rsidRDefault="007A7FF4" w:rsidP="007A7FF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A7FF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07B4A" w14:textId="77777777" w:rsidR="007A7FF4" w:rsidRPr="007A7FF4" w:rsidRDefault="007A7FF4" w:rsidP="007A7FF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A7FF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6AC16" w14:textId="77777777" w:rsidR="007A7FF4" w:rsidRPr="007A7FF4" w:rsidRDefault="007A7FF4" w:rsidP="007A7FF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A7FF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4988A" w14:textId="77777777" w:rsidR="007A7FF4" w:rsidRPr="007A7FF4" w:rsidRDefault="007A7FF4" w:rsidP="007A7FF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A7FF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CCA17" w14:textId="77777777" w:rsidR="007A7FF4" w:rsidRPr="007A7FF4" w:rsidRDefault="007A7FF4" w:rsidP="007A7FF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A7FF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8</w:t>
            </w:r>
          </w:p>
        </w:tc>
      </w:tr>
      <w:tr w:rsidR="00666FB3" w:rsidRPr="007A7FF4" w14:paraId="629352CB" w14:textId="77777777" w:rsidTr="007A7FF4">
        <w:trPr>
          <w:trHeight w:val="465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0AF39E" w14:textId="77777777" w:rsidR="00666FB3" w:rsidRPr="007A7FF4" w:rsidRDefault="00666FB3" w:rsidP="00666FB3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A7FF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Финансовое управление администрации Ленинского городского округа Московской области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30CED7" w14:textId="77777777" w:rsidR="00666FB3" w:rsidRPr="007A7FF4" w:rsidRDefault="00666FB3" w:rsidP="00666FB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A7FF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914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7BCACD" w14:textId="77777777" w:rsidR="00666FB3" w:rsidRPr="007A7FF4" w:rsidRDefault="00666FB3" w:rsidP="00666FB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A7FF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1FD2E6" w14:textId="77777777" w:rsidR="00666FB3" w:rsidRPr="007A7FF4" w:rsidRDefault="00666FB3" w:rsidP="00666FB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A7FF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EA6C6A" w14:textId="77777777" w:rsidR="00666FB3" w:rsidRPr="007A7FF4" w:rsidRDefault="00666FB3" w:rsidP="00666FB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A7FF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4DF473" w14:textId="1AD881DA" w:rsidR="00666FB3" w:rsidRPr="007A7FF4" w:rsidRDefault="00666FB3" w:rsidP="00666FB3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A7FF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-500,0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A7C6BB" w14:textId="77777777" w:rsidR="00666FB3" w:rsidRPr="007A7FF4" w:rsidRDefault="00666FB3" w:rsidP="00666FB3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A7FF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7FBD6F" w14:textId="77777777" w:rsidR="00666FB3" w:rsidRPr="007A7FF4" w:rsidRDefault="00666FB3" w:rsidP="00666FB3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A7FF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666FB3" w:rsidRPr="007A7FF4" w14:paraId="4E3AB794" w14:textId="77777777" w:rsidTr="007A7FF4">
        <w:trPr>
          <w:trHeight w:val="300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DC1F2C" w14:textId="77777777" w:rsidR="00666FB3" w:rsidRPr="007A7FF4" w:rsidRDefault="00666FB3" w:rsidP="00666FB3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A7FF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A4A444" w14:textId="77777777" w:rsidR="00666FB3" w:rsidRPr="007A7FF4" w:rsidRDefault="00666FB3" w:rsidP="00666FB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A7FF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914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3E90E8" w14:textId="77777777" w:rsidR="00666FB3" w:rsidRPr="007A7FF4" w:rsidRDefault="00666FB3" w:rsidP="00666FB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A7FF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0100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49E3B5" w14:textId="77777777" w:rsidR="00666FB3" w:rsidRPr="007A7FF4" w:rsidRDefault="00666FB3" w:rsidP="00666FB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A7FF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B15EE9" w14:textId="77777777" w:rsidR="00666FB3" w:rsidRPr="007A7FF4" w:rsidRDefault="00666FB3" w:rsidP="00666FB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A7FF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92E769" w14:textId="5115212A" w:rsidR="00666FB3" w:rsidRPr="007A7FF4" w:rsidRDefault="00666FB3" w:rsidP="00666FB3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A7FF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-500,0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C48E06" w14:textId="77777777" w:rsidR="00666FB3" w:rsidRPr="007A7FF4" w:rsidRDefault="00666FB3" w:rsidP="00666FB3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A7FF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893ECB" w14:textId="77777777" w:rsidR="00666FB3" w:rsidRPr="007A7FF4" w:rsidRDefault="00666FB3" w:rsidP="00666FB3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A7FF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666FB3" w:rsidRPr="007A7FF4" w14:paraId="01D48CB6" w14:textId="77777777" w:rsidTr="007A7FF4">
        <w:trPr>
          <w:trHeight w:val="300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A18DB2" w14:textId="77777777" w:rsidR="00666FB3" w:rsidRPr="007A7FF4" w:rsidRDefault="00666FB3" w:rsidP="00666F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A7FF4">
              <w:rPr>
                <w:rFonts w:ascii="Arial" w:hAnsi="Arial" w:cs="Arial"/>
                <w:color w:val="000000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C5B2D6" w14:textId="77777777" w:rsidR="00666FB3" w:rsidRPr="007A7FF4" w:rsidRDefault="00666FB3" w:rsidP="00666FB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A7FF4">
              <w:rPr>
                <w:rFonts w:ascii="Arial" w:hAnsi="Arial" w:cs="Arial"/>
                <w:color w:val="000000"/>
                <w:sz w:val="16"/>
                <w:szCs w:val="16"/>
              </w:rPr>
              <w:t>914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6ABF64" w14:textId="77777777" w:rsidR="00666FB3" w:rsidRPr="007A7FF4" w:rsidRDefault="00666FB3" w:rsidP="00666FB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A7FF4">
              <w:rPr>
                <w:rFonts w:ascii="Arial" w:hAnsi="Arial" w:cs="Arial"/>
                <w:color w:val="000000"/>
                <w:sz w:val="16"/>
                <w:szCs w:val="16"/>
              </w:rPr>
              <w:t>0113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3D3EB7" w14:textId="77777777" w:rsidR="00666FB3" w:rsidRPr="007A7FF4" w:rsidRDefault="00666FB3" w:rsidP="00666FB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A7FF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9BAEB8" w14:textId="77777777" w:rsidR="00666FB3" w:rsidRPr="007A7FF4" w:rsidRDefault="00666FB3" w:rsidP="00666FB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A7FF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ACA8B" w14:textId="5A7DBDCC" w:rsidR="00666FB3" w:rsidRPr="007A7FF4" w:rsidRDefault="00666FB3" w:rsidP="00666FB3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A7FF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-500,0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892071" w14:textId="77777777" w:rsidR="00666FB3" w:rsidRPr="007A7FF4" w:rsidRDefault="00666FB3" w:rsidP="00666FB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A7FF4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AE8942" w14:textId="77777777" w:rsidR="00666FB3" w:rsidRPr="007A7FF4" w:rsidRDefault="00666FB3" w:rsidP="00666FB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A7FF4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</w:tr>
      <w:tr w:rsidR="00666FB3" w:rsidRPr="007A7FF4" w14:paraId="1C840AC6" w14:textId="77777777" w:rsidTr="007A7FF4">
        <w:trPr>
          <w:trHeight w:val="300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26CC87" w14:textId="77777777" w:rsidR="00666FB3" w:rsidRPr="007A7FF4" w:rsidRDefault="00666FB3" w:rsidP="00666FB3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A7FF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Непрограммные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81298B" w14:textId="77777777" w:rsidR="00666FB3" w:rsidRPr="007A7FF4" w:rsidRDefault="00666FB3" w:rsidP="00666FB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A7FF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914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238374" w14:textId="77777777" w:rsidR="00666FB3" w:rsidRPr="007A7FF4" w:rsidRDefault="00666FB3" w:rsidP="00666FB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A7FF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0113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76B754" w14:textId="77777777" w:rsidR="00666FB3" w:rsidRPr="007A7FF4" w:rsidRDefault="00666FB3" w:rsidP="00666FB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A7FF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9900000000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640894" w14:textId="77777777" w:rsidR="00666FB3" w:rsidRPr="007A7FF4" w:rsidRDefault="00666FB3" w:rsidP="00666FB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A7FF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A9E14A" w14:textId="5D7DB804" w:rsidR="00666FB3" w:rsidRPr="007A7FF4" w:rsidRDefault="00666FB3" w:rsidP="00666FB3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A7FF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-500,0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34D7AF" w14:textId="77777777" w:rsidR="00666FB3" w:rsidRPr="007A7FF4" w:rsidRDefault="00666FB3" w:rsidP="00666FB3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A7FF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431B89" w14:textId="77777777" w:rsidR="00666FB3" w:rsidRPr="007A7FF4" w:rsidRDefault="00666FB3" w:rsidP="00666FB3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A7FF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666FB3" w:rsidRPr="007A7FF4" w14:paraId="22A454C4" w14:textId="77777777" w:rsidTr="007A7FF4">
        <w:trPr>
          <w:trHeight w:val="300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9E03A8" w14:textId="77777777" w:rsidR="00666FB3" w:rsidRPr="007A7FF4" w:rsidRDefault="00666FB3" w:rsidP="00666F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A7FF4">
              <w:rPr>
                <w:rFonts w:ascii="Arial" w:hAnsi="Arial" w:cs="Arial"/>
                <w:color w:val="000000"/>
                <w:sz w:val="16"/>
                <w:szCs w:val="16"/>
              </w:rPr>
              <w:t>Иные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FF0093" w14:textId="77777777" w:rsidR="00666FB3" w:rsidRPr="007A7FF4" w:rsidRDefault="00666FB3" w:rsidP="00666FB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A7FF4">
              <w:rPr>
                <w:rFonts w:ascii="Arial" w:hAnsi="Arial" w:cs="Arial"/>
                <w:color w:val="000000"/>
                <w:sz w:val="16"/>
                <w:szCs w:val="16"/>
              </w:rPr>
              <w:t>914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C5D841" w14:textId="77777777" w:rsidR="00666FB3" w:rsidRPr="007A7FF4" w:rsidRDefault="00666FB3" w:rsidP="00666FB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A7FF4">
              <w:rPr>
                <w:rFonts w:ascii="Arial" w:hAnsi="Arial" w:cs="Arial"/>
                <w:color w:val="000000"/>
                <w:sz w:val="16"/>
                <w:szCs w:val="16"/>
              </w:rPr>
              <w:t>0113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05E8B8" w14:textId="77777777" w:rsidR="00666FB3" w:rsidRPr="007A7FF4" w:rsidRDefault="00666FB3" w:rsidP="00666FB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A7FF4">
              <w:rPr>
                <w:rFonts w:ascii="Arial" w:hAnsi="Arial" w:cs="Arial"/>
                <w:color w:val="000000"/>
                <w:sz w:val="16"/>
                <w:szCs w:val="16"/>
              </w:rPr>
              <w:t>9900004000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BD89AD" w14:textId="77777777" w:rsidR="00666FB3" w:rsidRPr="007A7FF4" w:rsidRDefault="00666FB3" w:rsidP="00666FB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A7FF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57797B" w14:textId="0C569902" w:rsidR="00666FB3" w:rsidRPr="007A7FF4" w:rsidRDefault="00666FB3" w:rsidP="00666FB3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A7FF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-500,0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DC3009" w14:textId="77777777" w:rsidR="00666FB3" w:rsidRPr="007A7FF4" w:rsidRDefault="00666FB3" w:rsidP="00666FB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A7FF4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2BA6A2" w14:textId="77777777" w:rsidR="00666FB3" w:rsidRPr="007A7FF4" w:rsidRDefault="00666FB3" w:rsidP="00666FB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A7FF4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</w:tr>
      <w:tr w:rsidR="00666FB3" w:rsidRPr="007A7FF4" w14:paraId="0336A26D" w14:textId="77777777" w:rsidTr="007A7FF4">
        <w:trPr>
          <w:trHeight w:val="300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54BAB9" w14:textId="77777777" w:rsidR="00666FB3" w:rsidRPr="007A7FF4" w:rsidRDefault="00666FB3" w:rsidP="00666FB3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A7FF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8C04AD" w14:textId="77777777" w:rsidR="00666FB3" w:rsidRPr="007A7FF4" w:rsidRDefault="00666FB3" w:rsidP="00666FB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A7FF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914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9C46E7" w14:textId="77777777" w:rsidR="00666FB3" w:rsidRPr="007A7FF4" w:rsidRDefault="00666FB3" w:rsidP="00666FB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A7FF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0113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58CEAD" w14:textId="77777777" w:rsidR="00666FB3" w:rsidRPr="007A7FF4" w:rsidRDefault="00666FB3" w:rsidP="00666FB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A7FF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9900004000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FDBCFC" w14:textId="77777777" w:rsidR="00666FB3" w:rsidRPr="007A7FF4" w:rsidRDefault="00666FB3" w:rsidP="00666FB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A7FF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47C5DF" w14:textId="78E82308" w:rsidR="00666FB3" w:rsidRPr="007A7FF4" w:rsidRDefault="00666FB3" w:rsidP="00666FB3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A7FF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-500,0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7EC9F0" w14:textId="77777777" w:rsidR="00666FB3" w:rsidRPr="007A7FF4" w:rsidRDefault="00666FB3" w:rsidP="00666FB3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A7FF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15D26D" w14:textId="77777777" w:rsidR="00666FB3" w:rsidRPr="007A7FF4" w:rsidRDefault="00666FB3" w:rsidP="00666FB3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A7FF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7A7FF4" w:rsidRPr="007A7FF4" w14:paraId="3CE4436D" w14:textId="77777777" w:rsidTr="007A7FF4">
        <w:trPr>
          <w:trHeight w:val="300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01E8C4" w14:textId="77777777" w:rsidR="007A7FF4" w:rsidRPr="007A7FF4" w:rsidRDefault="007A7FF4" w:rsidP="007A7FF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A7FF4">
              <w:rPr>
                <w:rFonts w:ascii="Arial" w:hAnsi="Arial" w:cs="Arial"/>
                <w:color w:val="000000"/>
                <w:sz w:val="16"/>
                <w:szCs w:val="16"/>
              </w:rPr>
              <w:t>Резервные средства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4B97BF" w14:textId="77777777" w:rsidR="007A7FF4" w:rsidRPr="007A7FF4" w:rsidRDefault="007A7FF4" w:rsidP="007A7FF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A7FF4">
              <w:rPr>
                <w:rFonts w:ascii="Arial" w:hAnsi="Arial" w:cs="Arial"/>
                <w:color w:val="000000"/>
                <w:sz w:val="16"/>
                <w:szCs w:val="16"/>
              </w:rPr>
              <w:t>914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09647C" w14:textId="77777777" w:rsidR="007A7FF4" w:rsidRPr="007A7FF4" w:rsidRDefault="007A7FF4" w:rsidP="007A7FF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A7FF4">
              <w:rPr>
                <w:rFonts w:ascii="Arial" w:hAnsi="Arial" w:cs="Arial"/>
                <w:color w:val="000000"/>
                <w:sz w:val="16"/>
                <w:szCs w:val="16"/>
              </w:rPr>
              <w:t>0113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60CAAE" w14:textId="77777777" w:rsidR="007A7FF4" w:rsidRPr="007A7FF4" w:rsidRDefault="007A7FF4" w:rsidP="007A7FF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A7FF4">
              <w:rPr>
                <w:rFonts w:ascii="Arial" w:hAnsi="Arial" w:cs="Arial"/>
                <w:color w:val="000000"/>
                <w:sz w:val="16"/>
                <w:szCs w:val="16"/>
              </w:rPr>
              <w:t>9900004000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4C42B0" w14:textId="77777777" w:rsidR="007A7FF4" w:rsidRPr="007A7FF4" w:rsidRDefault="007A7FF4" w:rsidP="007A7FF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A7FF4">
              <w:rPr>
                <w:rFonts w:ascii="Arial" w:hAnsi="Arial" w:cs="Arial"/>
                <w:color w:val="000000"/>
                <w:sz w:val="16"/>
                <w:szCs w:val="16"/>
              </w:rPr>
              <w:t>870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A72CBC" w14:textId="6A66451B" w:rsidR="007A7FF4" w:rsidRPr="007A7FF4" w:rsidRDefault="007A7FF4" w:rsidP="007A7FF4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A7FF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-500,0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6BF71F" w14:textId="77777777" w:rsidR="007A7FF4" w:rsidRPr="007A7FF4" w:rsidRDefault="007A7FF4" w:rsidP="007A7FF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A7FF4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F43D66" w14:textId="77777777" w:rsidR="007A7FF4" w:rsidRPr="007A7FF4" w:rsidRDefault="007A7FF4" w:rsidP="007A7FF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A7FF4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</w:tr>
      <w:tr w:rsidR="007A7FF4" w:rsidRPr="007A7FF4" w14:paraId="4E3919C5" w14:textId="77777777" w:rsidTr="007A7FF4">
        <w:trPr>
          <w:trHeight w:val="300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FB907B" w14:textId="77777777" w:rsidR="007A7FF4" w:rsidRPr="007A7FF4" w:rsidRDefault="007A7FF4" w:rsidP="007A7FF4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A7FF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Администрация Ленинского городского округа Московской области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E27708" w14:textId="77777777" w:rsidR="007A7FF4" w:rsidRPr="007A7FF4" w:rsidRDefault="007A7FF4" w:rsidP="007A7FF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A7FF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987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FD3829" w14:textId="77777777" w:rsidR="007A7FF4" w:rsidRPr="007A7FF4" w:rsidRDefault="007A7FF4" w:rsidP="007A7FF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A7FF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6056F6" w14:textId="77777777" w:rsidR="007A7FF4" w:rsidRPr="007A7FF4" w:rsidRDefault="007A7FF4" w:rsidP="007A7FF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A7FF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F4DB95" w14:textId="77777777" w:rsidR="007A7FF4" w:rsidRPr="007A7FF4" w:rsidRDefault="007A7FF4" w:rsidP="007A7FF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A7FF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98B028" w14:textId="0BD5EC1A" w:rsidR="007A7FF4" w:rsidRPr="007A7FF4" w:rsidRDefault="007A7FF4" w:rsidP="007A7FF4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A7FF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500,0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AABDE1" w14:textId="77777777" w:rsidR="007A7FF4" w:rsidRPr="007A7FF4" w:rsidRDefault="007A7FF4" w:rsidP="007A7FF4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A7FF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43484A" w14:textId="77777777" w:rsidR="007A7FF4" w:rsidRPr="007A7FF4" w:rsidRDefault="007A7FF4" w:rsidP="007A7FF4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A7FF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7A7FF4" w:rsidRPr="007A7FF4" w14:paraId="4BE070B9" w14:textId="77777777" w:rsidTr="007A7FF4">
        <w:trPr>
          <w:trHeight w:val="300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9E8111" w14:textId="77777777" w:rsidR="007A7FF4" w:rsidRPr="007A7FF4" w:rsidRDefault="007A7FF4" w:rsidP="007A7FF4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A7FF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CA5598" w14:textId="77777777" w:rsidR="007A7FF4" w:rsidRPr="007A7FF4" w:rsidRDefault="007A7FF4" w:rsidP="007A7FF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A7FF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987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42A221" w14:textId="77777777" w:rsidR="007A7FF4" w:rsidRPr="007A7FF4" w:rsidRDefault="007A7FF4" w:rsidP="007A7FF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A7FF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0100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5293D9" w14:textId="77777777" w:rsidR="007A7FF4" w:rsidRPr="007A7FF4" w:rsidRDefault="007A7FF4" w:rsidP="007A7FF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A7FF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FEA6B9" w14:textId="77777777" w:rsidR="007A7FF4" w:rsidRPr="007A7FF4" w:rsidRDefault="007A7FF4" w:rsidP="007A7FF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A7FF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4EFE92" w14:textId="10E246D1" w:rsidR="007A7FF4" w:rsidRPr="007A7FF4" w:rsidRDefault="007A7FF4" w:rsidP="007A7FF4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A7FF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500,0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88E815" w14:textId="77777777" w:rsidR="007A7FF4" w:rsidRPr="007A7FF4" w:rsidRDefault="007A7FF4" w:rsidP="007A7FF4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A7FF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3C1437" w14:textId="77777777" w:rsidR="007A7FF4" w:rsidRPr="007A7FF4" w:rsidRDefault="007A7FF4" w:rsidP="007A7FF4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A7FF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7A7FF4" w:rsidRPr="007A7FF4" w14:paraId="7EFD0349" w14:textId="77777777" w:rsidTr="007A7FF4">
        <w:trPr>
          <w:trHeight w:val="300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D26EAD" w14:textId="77777777" w:rsidR="007A7FF4" w:rsidRPr="007A7FF4" w:rsidRDefault="007A7FF4" w:rsidP="007A7FF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A7FF4">
              <w:rPr>
                <w:rFonts w:ascii="Arial" w:hAnsi="Arial" w:cs="Arial"/>
                <w:color w:val="000000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ECD8DC" w14:textId="77777777" w:rsidR="007A7FF4" w:rsidRPr="007A7FF4" w:rsidRDefault="007A7FF4" w:rsidP="007A7FF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A7FF4">
              <w:rPr>
                <w:rFonts w:ascii="Arial" w:hAnsi="Arial" w:cs="Arial"/>
                <w:color w:val="000000"/>
                <w:sz w:val="16"/>
                <w:szCs w:val="16"/>
              </w:rPr>
              <w:t>987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484D10" w14:textId="77777777" w:rsidR="007A7FF4" w:rsidRPr="007A7FF4" w:rsidRDefault="007A7FF4" w:rsidP="007A7FF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A7FF4">
              <w:rPr>
                <w:rFonts w:ascii="Arial" w:hAnsi="Arial" w:cs="Arial"/>
                <w:color w:val="000000"/>
                <w:sz w:val="16"/>
                <w:szCs w:val="16"/>
              </w:rPr>
              <w:t>0113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C109D1" w14:textId="77777777" w:rsidR="007A7FF4" w:rsidRPr="007A7FF4" w:rsidRDefault="007A7FF4" w:rsidP="007A7FF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A7FF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A2A12B" w14:textId="77777777" w:rsidR="007A7FF4" w:rsidRPr="007A7FF4" w:rsidRDefault="007A7FF4" w:rsidP="007A7FF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A7FF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0DCD67" w14:textId="77777777" w:rsidR="007A7FF4" w:rsidRPr="007A7FF4" w:rsidRDefault="007A7FF4" w:rsidP="007A7FF4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A7FF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500,0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8DE001" w14:textId="77777777" w:rsidR="007A7FF4" w:rsidRPr="007A7FF4" w:rsidRDefault="007A7FF4" w:rsidP="007A7FF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A7FF4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D75C4F" w14:textId="77777777" w:rsidR="007A7FF4" w:rsidRPr="007A7FF4" w:rsidRDefault="007A7FF4" w:rsidP="007A7FF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A7FF4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</w:tr>
      <w:tr w:rsidR="007A7FF4" w:rsidRPr="007A7FF4" w14:paraId="59131EA8" w14:textId="77777777" w:rsidTr="007A7FF4">
        <w:trPr>
          <w:trHeight w:val="465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73F763" w14:textId="77777777" w:rsidR="007A7FF4" w:rsidRPr="007A7FF4" w:rsidRDefault="007A7FF4" w:rsidP="007A7FF4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A7FF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Муниципальная программа "Управление имуществом и муниципальными финансами"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E67226" w14:textId="77777777" w:rsidR="007A7FF4" w:rsidRPr="007A7FF4" w:rsidRDefault="007A7FF4" w:rsidP="007A7FF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A7FF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987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B5E5D6" w14:textId="77777777" w:rsidR="007A7FF4" w:rsidRPr="007A7FF4" w:rsidRDefault="007A7FF4" w:rsidP="007A7FF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A7FF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0113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3F07E7" w14:textId="77777777" w:rsidR="007A7FF4" w:rsidRPr="007A7FF4" w:rsidRDefault="007A7FF4" w:rsidP="007A7FF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A7FF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1200000000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1EF57E" w14:textId="77777777" w:rsidR="007A7FF4" w:rsidRPr="007A7FF4" w:rsidRDefault="007A7FF4" w:rsidP="007A7FF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A7FF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BCD50B" w14:textId="77777777" w:rsidR="007A7FF4" w:rsidRPr="007A7FF4" w:rsidRDefault="007A7FF4" w:rsidP="007A7FF4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A7FF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500,0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45BA9F" w14:textId="77777777" w:rsidR="007A7FF4" w:rsidRPr="007A7FF4" w:rsidRDefault="007A7FF4" w:rsidP="007A7FF4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A7FF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15455E" w14:textId="77777777" w:rsidR="007A7FF4" w:rsidRPr="007A7FF4" w:rsidRDefault="007A7FF4" w:rsidP="007A7FF4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A7FF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7A7FF4" w:rsidRPr="007A7FF4" w14:paraId="0A9B547A" w14:textId="77777777" w:rsidTr="007A7FF4">
        <w:trPr>
          <w:trHeight w:val="300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8C085E" w14:textId="77777777" w:rsidR="007A7FF4" w:rsidRPr="007A7FF4" w:rsidRDefault="007A7FF4" w:rsidP="007A7FF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A7FF4">
              <w:rPr>
                <w:rFonts w:ascii="Arial" w:hAnsi="Arial" w:cs="Arial"/>
                <w:color w:val="000000"/>
                <w:sz w:val="16"/>
                <w:szCs w:val="16"/>
              </w:rPr>
              <w:t>Подпрограмма "Эффективное управление имущественным комплексом"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29E939" w14:textId="77777777" w:rsidR="007A7FF4" w:rsidRPr="007A7FF4" w:rsidRDefault="007A7FF4" w:rsidP="007A7FF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A7FF4">
              <w:rPr>
                <w:rFonts w:ascii="Arial" w:hAnsi="Arial" w:cs="Arial"/>
                <w:color w:val="000000"/>
                <w:sz w:val="16"/>
                <w:szCs w:val="16"/>
              </w:rPr>
              <w:t>987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E4F8D7" w14:textId="77777777" w:rsidR="007A7FF4" w:rsidRPr="007A7FF4" w:rsidRDefault="007A7FF4" w:rsidP="007A7FF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A7FF4">
              <w:rPr>
                <w:rFonts w:ascii="Arial" w:hAnsi="Arial" w:cs="Arial"/>
                <w:color w:val="000000"/>
                <w:sz w:val="16"/>
                <w:szCs w:val="16"/>
              </w:rPr>
              <w:t>0113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2B0E60" w14:textId="77777777" w:rsidR="007A7FF4" w:rsidRPr="007A7FF4" w:rsidRDefault="007A7FF4" w:rsidP="007A7FF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A7FF4">
              <w:rPr>
                <w:rFonts w:ascii="Arial" w:hAnsi="Arial" w:cs="Arial"/>
                <w:color w:val="000000"/>
                <w:sz w:val="16"/>
                <w:szCs w:val="16"/>
              </w:rPr>
              <w:t>1210000000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D32A2E" w14:textId="77777777" w:rsidR="007A7FF4" w:rsidRPr="007A7FF4" w:rsidRDefault="007A7FF4" w:rsidP="007A7FF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A7FF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05EE1E" w14:textId="77777777" w:rsidR="007A7FF4" w:rsidRPr="007A7FF4" w:rsidRDefault="007A7FF4" w:rsidP="007A7FF4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A7FF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500,0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8CD2B6" w14:textId="77777777" w:rsidR="007A7FF4" w:rsidRPr="007A7FF4" w:rsidRDefault="007A7FF4" w:rsidP="007A7FF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A7FF4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7C537B" w14:textId="77777777" w:rsidR="007A7FF4" w:rsidRPr="007A7FF4" w:rsidRDefault="007A7FF4" w:rsidP="007A7FF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A7FF4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</w:tr>
      <w:tr w:rsidR="007A7FF4" w:rsidRPr="007A7FF4" w14:paraId="5A8A017B" w14:textId="77777777" w:rsidTr="007A7FF4">
        <w:trPr>
          <w:trHeight w:val="465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04880B" w14:textId="77777777" w:rsidR="007A7FF4" w:rsidRPr="007A7FF4" w:rsidRDefault="007A7FF4" w:rsidP="007A7FF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A7FF4">
              <w:rPr>
                <w:rFonts w:ascii="Arial" w:hAnsi="Arial" w:cs="Arial"/>
                <w:color w:val="000000"/>
                <w:sz w:val="16"/>
                <w:szCs w:val="16"/>
              </w:rPr>
              <w:t>Основное мероприятие "Управление имуществом, находящимся в муниципальной собственности, и выполнение кадастровых работ"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E3B88E" w14:textId="77777777" w:rsidR="007A7FF4" w:rsidRPr="007A7FF4" w:rsidRDefault="007A7FF4" w:rsidP="007A7FF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A7FF4">
              <w:rPr>
                <w:rFonts w:ascii="Arial" w:hAnsi="Arial" w:cs="Arial"/>
                <w:color w:val="000000"/>
                <w:sz w:val="16"/>
                <w:szCs w:val="16"/>
              </w:rPr>
              <w:t>987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2C0006" w14:textId="77777777" w:rsidR="007A7FF4" w:rsidRPr="007A7FF4" w:rsidRDefault="007A7FF4" w:rsidP="007A7FF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A7FF4">
              <w:rPr>
                <w:rFonts w:ascii="Arial" w:hAnsi="Arial" w:cs="Arial"/>
                <w:color w:val="000000"/>
                <w:sz w:val="16"/>
                <w:szCs w:val="16"/>
              </w:rPr>
              <w:t>0113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0990E4" w14:textId="77777777" w:rsidR="007A7FF4" w:rsidRPr="007A7FF4" w:rsidRDefault="007A7FF4" w:rsidP="007A7FF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A7FF4">
              <w:rPr>
                <w:rFonts w:ascii="Arial" w:hAnsi="Arial" w:cs="Arial"/>
                <w:color w:val="000000"/>
                <w:sz w:val="16"/>
                <w:szCs w:val="16"/>
              </w:rPr>
              <w:t>1210200000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0842D6" w14:textId="77777777" w:rsidR="007A7FF4" w:rsidRPr="007A7FF4" w:rsidRDefault="007A7FF4" w:rsidP="007A7FF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A7FF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F8D493" w14:textId="77777777" w:rsidR="007A7FF4" w:rsidRPr="007A7FF4" w:rsidRDefault="007A7FF4" w:rsidP="007A7FF4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A7FF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500,0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FFD429" w14:textId="77777777" w:rsidR="007A7FF4" w:rsidRPr="007A7FF4" w:rsidRDefault="007A7FF4" w:rsidP="007A7FF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A7FF4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7AEAAE" w14:textId="77777777" w:rsidR="007A7FF4" w:rsidRPr="007A7FF4" w:rsidRDefault="007A7FF4" w:rsidP="007A7FF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A7FF4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</w:tr>
      <w:tr w:rsidR="007A7FF4" w:rsidRPr="007A7FF4" w14:paraId="2E04E300" w14:textId="77777777" w:rsidTr="007A7FF4">
        <w:trPr>
          <w:trHeight w:val="465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67B794" w14:textId="77777777" w:rsidR="007A7FF4" w:rsidRPr="007A7FF4" w:rsidRDefault="007A7FF4" w:rsidP="007A7FF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A7FF4">
              <w:rPr>
                <w:rFonts w:ascii="Arial" w:hAnsi="Arial" w:cs="Arial"/>
                <w:color w:val="000000"/>
                <w:sz w:val="16"/>
                <w:szCs w:val="16"/>
              </w:rPr>
              <w:t>Владение, пользование и распоряжение имуществом, находящимся в муниципальной собственности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FA982F" w14:textId="77777777" w:rsidR="007A7FF4" w:rsidRPr="007A7FF4" w:rsidRDefault="007A7FF4" w:rsidP="007A7FF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A7FF4">
              <w:rPr>
                <w:rFonts w:ascii="Arial" w:hAnsi="Arial" w:cs="Arial"/>
                <w:color w:val="000000"/>
                <w:sz w:val="16"/>
                <w:szCs w:val="16"/>
              </w:rPr>
              <w:t>987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AD20D0" w14:textId="77777777" w:rsidR="007A7FF4" w:rsidRPr="007A7FF4" w:rsidRDefault="007A7FF4" w:rsidP="007A7FF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A7FF4">
              <w:rPr>
                <w:rFonts w:ascii="Arial" w:hAnsi="Arial" w:cs="Arial"/>
                <w:color w:val="000000"/>
                <w:sz w:val="16"/>
                <w:szCs w:val="16"/>
              </w:rPr>
              <w:t>0113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D087F5" w14:textId="77777777" w:rsidR="007A7FF4" w:rsidRPr="007A7FF4" w:rsidRDefault="007A7FF4" w:rsidP="007A7FF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A7FF4">
              <w:rPr>
                <w:rFonts w:ascii="Arial" w:hAnsi="Arial" w:cs="Arial"/>
                <w:color w:val="000000"/>
                <w:sz w:val="16"/>
                <w:szCs w:val="16"/>
              </w:rPr>
              <w:t>1210200170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FC84EA" w14:textId="77777777" w:rsidR="007A7FF4" w:rsidRPr="007A7FF4" w:rsidRDefault="007A7FF4" w:rsidP="007A7FF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A7FF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83E6B6" w14:textId="77777777" w:rsidR="007A7FF4" w:rsidRPr="007A7FF4" w:rsidRDefault="007A7FF4" w:rsidP="007A7FF4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A7FF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500,0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36CEED" w14:textId="77777777" w:rsidR="007A7FF4" w:rsidRPr="007A7FF4" w:rsidRDefault="007A7FF4" w:rsidP="007A7FF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A7FF4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AD28D9" w14:textId="77777777" w:rsidR="007A7FF4" w:rsidRPr="007A7FF4" w:rsidRDefault="007A7FF4" w:rsidP="007A7FF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A7FF4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</w:tr>
      <w:tr w:rsidR="007A7FF4" w:rsidRPr="007A7FF4" w14:paraId="31313646" w14:textId="77777777" w:rsidTr="007A7FF4">
        <w:trPr>
          <w:trHeight w:val="465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854C7F" w14:textId="77777777" w:rsidR="007A7FF4" w:rsidRPr="007A7FF4" w:rsidRDefault="007A7FF4" w:rsidP="007A7FF4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A7FF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D46147" w14:textId="77777777" w:rsidR="007A7FF4" w:rsidRPr="007A7FF4" w:rsidRDefault="007A7FF4" w:rsidP="007A7FF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A7FF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987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A4C307" w14:textId="77777777" w:rsidR="007A7FF4" w:rsidRPr="007A7FF4" w:rsidRDefault="007A7FF4" w:rsidP="007A7FF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A7FF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0113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DA9C1D" w14:textId="77777777" w:rsidR="007A7FF4" w:rsidRPr="007A7FF4" w:rsidRDefault="007A7FF4" w:rsidP="007A7FF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A7FF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1210200170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A3E3B2" w14:textId="77777777" w:rsidR="007A7FF4" w:rsidRPr="007A7FF4" w:rsidRDefault="007A7FF4" w:rsidP="007A7FF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A7FF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62F15D" w14:textId="77777777" w:rsidR="007A7FF4" w:rsidRPr="007A7FF4" w:rsidRDefault="007A7FF4" w:rsidP="007A7FF4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A7FF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500,0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D2647D" w14:textId="77777777" w:rsidR="007A7FF4" w:rsidRPr="007A7FF4" w:rsidRDefault="007A7FF4" w:rsidP="007A7FF4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A7FF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65D1DF" w14:textId="77777777" w:rsidR="007A7FF4" w:rsidRPr="007A7FF4" w:rsidRDefault="007A7FF4" w:rsidP="007A7FF4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A7FF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7A7FF4" w:rsidRPr="007A7FF4" w14:paraId="3E461C0B" w14:textId="77777777" w:rsidTr="007A7FF4">
        <w:trPr>
          <w:trHeight w:val="465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FBE23D" w14:textId="77777777" w:rsidR="007A7FF4" w:rsidRPr="007A7FF4" w:rsidRDefault="007A7FF4" w:rsidP="007A7FF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A7FF4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230A97" w14:textId="77777777" w:rsidR="007A7FF4" w:rsidRPr="007A7FF4" w:rsidRDefault="007A7FF4" w:rsidP="007A7FF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A7FF4">
              <w:rPr>
                <w:rFonts w:ascii="Arial" w:hAnsi="Arial" w:cs="Arial"/>
                <w:color w:val="000000"/>
                <w:sz w:val="16"/>
                <w:szCs w:val="16"/>
              </w:rPr>
              <w:t>987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5A00D2" w14:textId="77777777" w:rsidR="007A7FF4" w:rsidRPr="007A7FF4" w:rsidRDefault="007A7FF4" w:rsidP="007A7FF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A7FF4">
              <w:rPr>
                <w:rFonts w:ascii="Arial" w:hAnsi="Arial" w:cs="Arial"/>
                <w:color w:val="000000"/>
                <w:sz w:val="16"/>
                <w:szCs w:val="16"/>
              </w:rPr>
              <w:t>0113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DE5A72" w14:textId="77777777" w:rsidR="007A7FF4" w:rsidRPr="007A7FF4" w:rsidRDefault="007A7FF4" w:rsidP="007A7FF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A7FF4">
              <w:rPr>
                <w:rFonts w:ascii="Arial" w:hAnsi="Arial" w:cs="Arial"/>
                <w:color w:val="000000"/>
                <w:sz w:val="16"/>
                <w:szCs w:val="16"/>
              </w:rPr>
              <w:t>1210200170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409F4D" w14:textId="77777777" w:rsidR="007A7FF4" w:rsidRPr="007A7FF4" w:rsidRDefault="007A7FF4" w:rsidP="007A7FF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A7FF4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2C4FA5" w14:textId="77777777" w:rsidR="007A7FF4" w:rsidRPr="007A7FF4" w:rsidRDefault="007A7FF4" w:rsidP="007A7FF4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A7FF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500,0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F864C1" w14:textId="77777777" w:rsidR="007A7FF4" w:rsidRPr="007A7FF4" w:rsidRDefault="007A7FF4" w:rsidP="007A7FF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A7FF4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3E04AC" w14:textId="77777777" w:rsidR="007A7FF4" w:rsidRPr="007A7FF4" w:rsidRDefault="007A7FF4" w:rsidP="007A7FF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A7FF4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</w:tr>
      <w:tr w:rsidR="007A7FF4" w:rsidRPr="007A7FF4" w14:paraId="7FB8A534" w14:textId="77777777" w:rsidTr="007A7FF4">
        <w:trPr>
          <w:trHeight w:val="270"/>
        </w:trPr>
        <w:tc>
          <w:tcPr>
            <w:tcW w:w="75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AE9881" w14:textId="77777777" w:rsidR="007A7FF4" w:rsidRPr="007A7FF4" w:rsidRDefault="007A7FF4" w:rsidP="007A7FF4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A7FF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Итого: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D63C8" w14:textId="77777777" w:rsidR="007A7FF4" w:rsidRPr="007A7FF4" w:rsidRDefault="007A7FF4" w:rsidP="007A7FF4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A7FF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9BE1B" w14:textId="77777777" w:rsidR="007A7FF4" w:rsidRPr="007A7FF4" w:rsidRDefault="007A7FF4" w:rsidP="007A7FF4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A7FF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EF277" w14:textId="77777777" w:rsidR="007A7FF4" w:rsidRPr="007A7FF4" w:rsidRDefault="007A7FF4" w:rsidP="007A7FF4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A7FF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</w:t>
            </w:r>
          </w:p>
        </w:tc>
      </w:tr>
    </w:tbl>
    <w:p w14:paraId="0804F8A7" w14:textId="77777777" w:rsidR="008B142E" w:rsidRDefault="008B142E" w:rsidP="002216BF">
      <w:pPr>
        <w:ind w:left="-709" w:hanging="142"/>
        <w:rPr>
          <w:sz w:val="24"/>
          <w:szCs w:val="24"/>
        </w:rPr>
      </w:pPr>
    </w:p>
    <w:sectPr w:rsidR="008B142E" w:rsidSect="008B192B">
      <w:pgSz w:w="11906" w:h="16838" w:code="9"/>
      <w:pgMar w:top="1134" w:right="850" w:bottom="1134" w:left="85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B847E8" w14:textId="77777777" w:rsidR="00373E99" w:rsidRDefault="00373E99">
      <w:r>
        <w:separator/>
      </w:r>
    </w:p>
  </w:endnote>
  <w:endnote w:type="continuationSeparator" w:id="0">
    <w:p w14:paraId="3B4E0084" w14:textId="77777777" w:rsidR="00373E99" w:rsidRDefault="00373E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E38749" w14:textId="77777777" w:rsidR="00373E99" w:rsidRDefault="00373E99">
      <w:r>
        <w:separator/>
      </w:r>
    </w:p>
  </w:footnote>
  <w:footnote w:type="continuationSeparator" w:id="0">
    <w:p w14:paraId="68CF785B" w14:textId="77777777" w:rsidR="00373E99" w:rsidRDefault="00373E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B6A5C"/>
    <w:multiLevelType w:val="hybridMultilevel"/>
    <w:tmpl w:val="47202B34"/>
    <w:lvl w:ilvl="0" w:tplc="9F646E10">
      <w:numFmt w:val="bullet"/>
      <w:lvlText w:val="-"/>
      <w:lvlJc w:val="left"/>
      <w:pPr>
        <w:tabs>
          <w:tab w:val="num" w:pos="1287"/>
        </w:tabs>
        <w:ind w:left="1287" w:hanging="360"/>
      </w:pPr>
      <w:rPr>
        <w:rFonts w:hint="default"/>
      </w:rPr>
    </w:lvl>
    <w:lvl w:ilvl="1" w:tplc="C0A2873A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215AEA66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11AC5D10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9466B344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E9CCBD0C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186AE12E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25404A9C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A0CC51C2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1" w15:restartNumberingAfterBreak="0">
    <w:nsid w:val="0DC5006F"/>
    <w:multiLevelType w:val="hybridMultilevel"/>
    <w:tmpl w:val="B03C7154"/>
    <w:lvl w:ilvl="0" w:tplc="3E62A126">
      <w:start w:val="2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2" w15:restartNumberingAfterBreak="0">
    <w:nsid w:val="21AC75E7"/>
    <w:multiLevelType w:val="hybridMultilevel"/>
    <w:tmpl w:val="47202B34"/>
    <w:lvl w:ilvl="0" w:tplc="57DCEBF6">
      <w:numFmt w:val="bullet"/>
      <w:lvlText w:val="-"/>
      <w:lvlJc w:val="left"/>
      <w:pPr>
        <w:tabs>
          <w:tab w:val="num" w:pos="1287"/>
        </w:tabs>
        <w:ind w:left="1287" w:hanging="360"/>
      </w:pPr>
      <w:rPr>
        <w:rFonts w:hint="default"/>
      </w:rPr>
    </w:lvl>
    <w:lvl w:ilvl="1" w:tplc="056C557A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C4544F4A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548E4006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7428A420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E432CF98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ABEC2F2A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D51C2C5E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9B70C7E8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3" w15:restartNumberingAfterBreak="0">
    <w:nsid w:val="29945E53"/>
    <w:multiLevelType w:val="hybridMultilevel"/>
    <w:tmpl w:val="104692E8"/>
    <w:lvl w:ilvl="0" w:tplc="3E7EB570">
      <w:start w:val="1"/>
      <w:numFmt w:val="bullet"/>
      <w:lvlText w:val="-"/>
      <w:lvlJc w:val="left"/>
      <w:pPr>
        <w:tabs>
          <w:tab w:val="num" w:pos="795"/>
        </w:tabs>
        <w:ind w:left="79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4" w15:restartNumberingAfterBreak="0">
    <w:nsid w:val="31B22C0D"/>
    <w:multiLevelType w:val="hybridMultilevel"/>
    <w:tmpl w:val="47202B34"/>
    <w:lvl w:ilvl="0" w:tplc="E648FD0E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88B8A2F0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3FFC3040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683EAA36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4F421BCA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599E7B36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21DE8B2A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6F16FD42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67024F7A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5" w15:restartNumberingAfterBreak="0">
    <w:nsid w:val="41E40360"/>
    <w:multiLevelType w:val="hybridMultilevel"/>
    <w:tmpl w:val="47202B34"/>
    <w:lvl w:ilvl="0" w:tplc="125E1694">
      <w:start w:val="1"/>
      <w:numFmt w:val="bullet"/>
      <w:lvlText w:val=""/>
      <w:lvlJc w:val="left"/>
      <w:pPr>
        <w:tabs>
          <w:tab w:val="num" w:pos="1287"/>
        </w:tabs>
        <w:ind w:left="1040" w:hanging="113"/>
      </w:pPr>
      <w:rPr>
        <w:rFonts w:ascii="Symbol" w:hAnsi="Symbol" w:hint="default"/>
      </w:rPr>
    </w:lvl>
    <w:lvl w:ilvl="1" w:tplc="6C72D67C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D3141CBC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D6FADE5A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B09CC4AC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9308236C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5D1C8D9C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3DBE195C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5A5AB00E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6" w15:restartNumberingAfterBreak="0">
    <w:nsid w:val="4928358A"/>
    <w:multiLevelType w:val="multilevel"/>
    <w:tmpl w:val="1E1EB7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7" w15:restartNumberingAfterBreak="0">
    <w:nsid w:val="513F32D5"/>
    <w:multiLevelType w:val="hybridMultilevel"/>
    <w:tmpl w:val="711EEABE"/>
    <w:lvl w:ilvl="0" w:tplc="CBBEAD08">
      <w:start w:val="1"/>
      <w:numFmt w:val="decimal"/>
      <w:lvlText w:val="%1."/>
      <w:lvlJc w:val="left"/>
      <w:pPr>
        <w:ind w:left="433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5770" w:hanging="180"/>
      </w:pPr>
    </w:lvl>
    <w:lvl w:ilvl="3" w:tplc="0419000F" w:tentative="1">
      <w:start w:val="1"/>
      <w:numFmt w:val="decimal"/>
      <w:lvlText w:val="%4."/>
      <w:lvlJc w:val="left"/>
      <w:pPr>
        <w:ind w:left="6490" w:hanging="360"/>
      </w:pPr>
    </w:lvl>
    <w:lvl w:ilvl="4" w:tplc="04190019" w:tentative="1">
      <w:start w:val="1"/>
      <w:numFmt w:val="lowerLetter"/>
      <w:lvlText w:val="%5."/>
      <w:lvlJc w:val="left"/>
      <w:pPr>
        <w:ind w:left="7210" w:hanging="360"/>
      </w:pPr>
    </w:lvl>
    <w:lvl w:ilvl="5" w:tplc="0419001B" w:tentative="1">
      <w:start w:val="1"/>
      <w:numFmt w:val="lowerRoman"/>
      <w:lvlText w:val="%6."/>
      <w:lvlJc w:val="right"/>
      <w:pPr>
        <w:ind w:left="7930" w:hanging="180"/>
      </w:pPr>
    </w:lvl>
    <w:lvl w:ilvl="6" w:tplc="0419000F" w:tentative="1">
      <w:start w:val="1"/>
      <w:numFmt w:val="decimal"/>
      <w:lvlText w:val="%7."/>
      <w:lvlJc w:val="left"/>
      <w:pPr>
        <w:ind w:left="8650" w:hanging="360"/>
      </w:pPr>
    </w:lvl>
    <w:lvl w:ilvl="7" w:tplc="04190019" w:tentative="1">
      <w:start w:val="1"/>
      <w:numFmt w:val="lowerLetter"/>
      <w:lvlText w:val="%8."/>
      <w:lvlJc w:val="left"/>
      <w:pPr>
        <w:ind w:left="9370" w:hanging="360"/>
      </w:pPr>
    </w:lvl>
    <w:lvl w:ilvl="8" w:tplc="0419001B" w:tentative="1">
      <w:start w:val="1"/>
      <w:numFmt w:val="lowerRoman"/>
      <w:lvlText w:val="%9."/>
      <w:lvlJc w:val="right"/>
      <w:pPr>
        <w:ind w:left="10090" w:hanging="180"/>
      </w:pPr>
    </w:lvl>
  </w:abstractNum>
  <w:abstractNum w:abstractNumId="8" w15:restartNumberingAfterBreak="0">
    <w:nsid w:val="586D1A6F"/>
    <w:multiLevelType w:val="hybridMultilevel"/>
    <w:tmpl w:val="81BEE2EA"/>
    <w:lvl w:ilvl="0" w:tplc="FCCA7DA4">
      <w:start w:val="1"/>
      <w:numFmt w:val="decimal"/>
      <w:lvlText w:val="%1."/>
      <w:lvlJc w:val="left"/>
      <w:pPr>
        <w:tabs>
          <w:tab w:val="num" w:pos="810"/>
        </w:tabs>
        <w:ind w:left="81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num w:numId="1" w16cid:durableId="450167114">
    <w:abstractNumId w:val="4"/>
  </w:num>
  <w:num w:numId="2" w16cid:durableId="2119327713">
    <w:abstractNumId w:val="5"/>
  </w:num>
  <w:num w:numId="3" w16cid:durableId="583295827">
    <w:abstractNumId w:val="2"/>
  </w:num>
  <w:num w:numId="4" w16cid:durableId="107479317">
    <w:abstractNumId w:val="0"/>
  </w:num>
  <w:num w:numId="5" w16cid:durableId="1366252201">
    <w:abstractNumId w:val="6"/>
  </w:num>
  <w:num w:numId="6" w16cid:durableId="1267614399">
    <w:abstractNumId w:val="8"/>
  </w:num>
  <w:num w:numId="7" w16cid:durableId="271791148">
    <w:abstractNumId w:val="3"/>
  </w:num>
  <w:num w:numId="8" w16cid:durableId="1191453208">
    <w:abstractNumId w:val="1"/>
  </w:num>
  <w:num w:numId="9" w16cid:durableId="124849125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157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71E9"/>
    <w:rsid w:val="00001C0B"/>
    <w:rsid w:val="0000451E"/>
    <w:rsid w:val="000045AE"/>
    <w:rsid w:val="00004895"/>
    <w:rsid w:val="00005C24"/>
    <w:rsid w:val="00013B3E"/>
    <w:rsid w:val="00014EC4"/>
    <w:rsid w:val="00014EDE"/>
    <w:rsid w:val="00020EE2"/>
    <w:rsid w:val="00020FE7"/>
    <w:rsid w:val="00022165"/>
    <w:rsid w:val="00023ED9"/>
    <w:rsid w:val="000257E7"/>
    <w:rsid w:val="000264CC"/>
    <w:rsid w:val="000265CB"/>
    <w:rsid w:val="00030B53"/>
    <w:rsid w:val="000318EE"/>
    <w:rsid w:val="00032652"/>
    <w:rsid w:val="000341CD"/>
    <w:rsid w:val="00035934"/>
    <w:rsid w:val="000369E9"/>
    <w:rsid w:val="00036F2A"/>
    <w:rsid w:val="000377DC"/>
    <w:rsid w:val="00041655"/>
    <w:rsid w:val="0004329A"/>
    <w:rsid w:val="000500E7"/>
    <w:rsid w:val="000526BE"/>
    <w:rsid w:val="00054987"/>
    <w:rsid w:val="00063774"/>
    <w:rsid w:val="00064C92"/>
    <w:rsid w:val="000657D4"/>
    <w:rsid w:val="000671E9"/>
    <w:rsid w:val="000725B0"/>
    <w:rsid w:val="00074526"/>
    <w:rsid w:val="000830BB"/>
    <w:rsid w:val="0008674A"/>
    <w:rsid w:val="00086DC4"/>
    <w:rsid w:val="000917C1"/>
    <w:rsid w:val="00093C2D"/>
    <w:rsid w:val="000954AF"/>
    <w:rsid w:val="0009691B"/>
    <w:rsid w:val="00097CBC"/>
    <w:rsid w:val="00097E02"/>
    <w:rsid w:val="000A1A07"/>
    <w:rsid w:val="000A316A"/>
    <w:rsid w:val="000A350E"/>
    <w:rsid w:val="000A5205"/>
    <w:rsid w:val="000A64AE"/>
    <w:rsid w:val="000B58CB"/>
    <w:rsid w:val="000B59EA"/>
    <w:rsid w:val="000C05ED"/>
    <w:rsid w:val="000C391F"/>
    <w:rsid w:val="000C49F0"/>
    <w:rsid w:val="000D2CB7"/>
    <w:rsid w:val="000D423D"/>
    <w:rsid w:val="000D6BB6"/>
    <w:rsid w:val="000D76FB"/>
    <w:rsid w:val="000E03B2"/>
    <w:rsid w:val="000E31CF"/>
    <w:rsid w:val="000E41C2"/>
    <w:rsid w:val="000E7932"/>
    <w:rsid w:val="000F1CD3"/>
    <w:rsid w:val="000F1D88"/>
    <w:rsid w:val="000F3666"/>
    <w:rsid w:val="00100420"/>
    <w:rsid w:val="00107017"/>
    <w:rsid w:val="00110BED"/>
    <w:rsid w:val="00111E2C"/>
    <w:rsid w:val="00115ADF"/>
    <w:rsid w:val="00116337"/>
    <w:rsid w:val="00116578"/>
    <w:rsid w:val="00117ADA"/>
    <w:rsid w:val="0013049C"/>
    <w:rsid w:val="0013066C"/>
    <w:rsid w:val="001374E9"/>
    <w:rsid w:val="00140129"/>
    <w:rsid w:val="00141315"/>
    <w:rsid w:val="0014734D"/>
    <w:rsid w:val="00150439"/>
    <w:rsid w:val="00151316"/>
    <w:rsid w:val="0015296A"/>
    <w:rsid w:val="0015386A"/>
    <w:rsid w:val="00160226"/>
    <w:rsid w:val="00160982"/>
    <w:rsid w:val="00161124"/>
    <w:rsid w:val="001611AD"/>
    <w:rsid w:val="00163FE3"/>
    <w:rsid w:val="00167D1F"/>
    <w:rsid w:val="001704AA"/>
    <w:rsid w:val="00173402"/>
    <w:rsid w:val="00174782"/>
    <w:rsid w:val="00175A4E"/>
    <w:rsid w:val="00177FB1"/>
    <w:rsid w:val="001912B6"/>
    <w:rsid w:val="001916EA"/>
    <w:rsid w:val="001945DD"/>
    <w:rsid w:val="001A4D60"/>
    <w:rsid w:val="001A66F4"/>
    <w:rsid w:val="001A6C67"/>
    <w:rsid w:val="001B017A"/>
    <w:rsid w:val="001B20F8"/>
    <w:rsid w:val="001B4588"/>
    <w:rsid w:val="001B4C59"/>
    <w:rsid w:val="001B72AD"/>
    <w:rsid w:val="001C0108"/>
    <w:rsid w:val="001C0D86"/>
    <w:rsid w:val="001C467F"/>
    <w:rsid w:val="001C6379"/>
    <w:rsid w:val="001C7FF6"/>
    <w:rsid w:val="001D1051"/>
    <w:rsid w:val="001D12B0"/>
    <w:rsid w:val="001D17DA"/>
    <w:rsid w:val="001D2545"/>
    <w:rsid w:val="001D717B"/>
    <w:rsid w:val="001D79AD"/>
    <w:rsid w:val="001E0678"/>
    <w:rsid w:val="001E6728"/>
    <w:rsid w:val="001E719B"/>
    <w:rsid w:val="001F79ED"/>
    <w:rsid w:val="00202F64"/>
    <w:rsid w:val="00203966"/>
    <w:rsid w:val="00206D35"/>
    <w:rsid w:val="002076FD"/>
    <w:rsid w:val="00207C20"/>
    <w:rsid w:val="00207D49"/>
    <w:rsid w:val="00211B32"/>
    <w:rsid w:val="00213065"/>
    <w:rsid w:val="002175B1"/>
    <w:rsid w:val="002202EA"/>
    <w:rsid w:val="00220D0D"/>
    <w:rsid w:val="002216BF"/>
    <w:rsid w:val="002223C7"/>
    <w:rsid w:val="00223FD8"/>
    <w:rsid w:val="002302E3"/>
    <w:rsid w:val="002312CD"/>
    <w:rsid w:val="00232367"/>
    <w:rsid w:val="0023252A"/>
    <w:rsid w:val="002354AB"/>
    <w:rsid w:val="00237AFF"/>
    <w:rsid w:val="00243217"/>
    <w:rsid w:val="002474DF"/>
    <w:rsid w:val="00252DEC"/>
    <w:rsid w:val="002541BB"/>
    <w:rsid w:val="00254E36"/>
    <w:rsid w:val="002567CE"/>
    <w:rsid w:val="002567EF"/>
    <w:rsid w:val="00256A3A"/>
    <w:rsid w:val="00256F4D"/>
    <w:rsid w:val="00261861"/>
    <w:rsid w:val="002655FC"/>
    <w:rsid w:val="00267A42"/>
    <w:rsid w:val="002743E2"/>
    <w:rsid w:val="00280847"/>
    <w:rsid w:val="00280A07"/>
    <w:rsid w:val="00280F83"/>
    <w:rsid w:val="002818DB"/>
    <w:rsid w:val="00282202"/>
    <w:rsid w:val="00282EBA"/>
    <w:rsid w:val="00284635"/>
    <w:rsid w:val="00285F2F"/>
    <w:rsid w:val="0028657F"/>
    <w:rsid w:val="00287487"/>
    <w:rsid w:val="00295D62"/>
    <w:rsid w:val="002A5212"/>
    <w:rsid w:val="002A5AF2"/>
    <w:rsid w:val="002B00D5"/>
    <w:rsid w:val="002B1D85"/>
    <w:rsid w:val="002B4F92"/>
    <w:rsid w:val="002B6B29"/>
    <w:rsid w:val="002C34D3"/>
    <w:rsid w:val="002C4237"/>
    <w:rsid w:val="002C4749"/>
    <w:rsid w:val="002C55A1"/>
    <w:rsid w:val="002D041B"/>
    <w:rsid w:val="002D55E7"/>
    <w:rsid w:val="002D6109"/>
    <w:rsid w:val="002D7A22"/>
    <w:rsid w:val="002E0C10"/>
    <w:rsid w:val="002E0D08"/>
    <w:rsid w:val="002E14DC"/>
    <w:rsid w:val="002E16DD"/>
    <w:rsid w:val="002E264D"/>
    <w:rsid w:val="002E42CD"/>
    <w:rsid w:val="002E7AF3"/>
    <w:rsid w:val="002F0B9A"/>
    <w:rsid w:val="002F2763"/>
    <w:rsid w:val="002F3049"/>
    <w:rsid w:val="002F4072"/>
    <w:rsid w:val="002F559A"/>
    <w:rsid w:val="0030349C"/>
    <w:rsid w:val="0030649F"/>
    <w:rsid w:val="00307E5E"/>
    <w:rsid w:val="00312F13"/>
    <w:rsid w:val="00313D86"/>
    <w:rsid w:val="0032119D"/>
    <w:rsid w:val="00322127"/>
    <w:rsid w:val="00325E06"/>
    <w:rsid w:val="003303CB"/>
    <w:rsid w:val="00330A27"/>
    <w:rsid w:val="00336E88"/>
    <w:rsid w:val="003422E8"/>
    <w:rsid w:val="00343DBE"/>
    <w:rsid w:val="00345939"/>
    <w:rsid w:val="00345B56"/>
    <w:rsid w:val="00350BBF"/>
    <w:rsid w:val="00353321"/>
    <w:rsid w:val="00355BDE"/>
    <w:rsid w:val="00357BDA"/>
    <w:rsid w:val="00362CA7"/>
    <w:rsid w:val="003640E9"/>
    <w:rsid w:val="003646AA"/>
    <w:rsid w:val="003649E4"/>
    <w:rsid w:val="0036716C"/>
    <w:rsid w:val="003720EE"/>
    <w:rsid w:val="00372A3D"/>
    <w:rsid w:val="00373A1E"/>
    <w:rsid w:val="00373E99"/>
    <w:rsid w:val="00375170"/>
    <w:rsid w:val="00375AF9"/>
    <w:rsid w:val="00376731"/>
    <w:rsid w:val="00382029"/>
    <w:rsid w:val="00386531"/>
    <w:rsid w:val="00390067"/>
    <w:rsid w:val="0039023D"/>
    <w:rsid w:val="00393690"/>
    <w:rsid w:val="00395E44"/>
    <w:rsid w:val="003A1B38"/>
    <w:rsid w:val="003A4927"/>
    <w:rsid w:val="003A5E73"/>
    <w:rsid w:val="003A7A13"/>
    <w:rsid w:val="003B51CC"/>
    <w:rsid w:val="003B7B82"/>
    <w:rsid w:val="003B7DEC"/>
    <w:rsid w:val="003C2305"/>
    <w:rsid w:val="003C313D"/>
    <w:rsid w:val="003D26E1"/>
    <w:rsid w:val="003E0F44"/>
    <w:rsid w:val="003E21DD"/>
    <w:rsid w:val="003E299F"/>
    <w:rsid w:val="003E380D"/>
    <w:rsid w:val="003E461E"/>
    <w:rsid w:val="003E4BF8"/>
    <w:rsid w:val="003E6465"/>
    <w:rsid w:val="003E647E"/>
    <w:rsid w:val="003F289D"/>
    <w:rsid w:val="003F2BAB"/>
    <w:rsid w:val="003F2D70"/>
    <w:rsid w:val="003F3F3C"/>
    <w:rsid w:val="003F56CC"/>
    <w:rsid w:val="004041E3"/>
    <w:rsid w:val="004047C0"/>
    <w:rsid w:val="00406E75"/>
    <w:rsid w:val="00412906"/>
    <w:rsid w:val="00413D86"/>
    <w:rsid w:val="00415977"/>
    <w:rsid w:val="00417584"/>
    <w:rsid w:val="00420C82"/>
    <w:rsid w:val="00422718"/>
    <w:rsid w:val="00427305"/>
    <w:rsid w:val="00430231"/>
    <w:rsid w:val="00432776"/>
    <w:rsid w:val="00434573"/>
    <w:rsid w:val="00434A2D"/>
    <w:rsid w:val="0043711B"/>
    <w:rsid w:val="00443B3B"/>
    <w:rsid w:val="00444EF4"/>
    <w:rsid w:val="004461D4"/>
    <w:rsid w:val="00446F30"/>
    <w:rsid w:val="00447E27"/>
    <w:rsid w:val="00450565"/>
    <w:rsid w:val="004527F1"/>
    <w:rsid w:val="004603EF"/>
    <w:rsid w:val="00460F69"/>
    <w:rsid w:val="00462ADB"/>
    <w:rsid w:val="0046386C"/>
    <w:rsid w:val="00463AA1"/>
    <w:rsid w:val="0046743B"/>
    <w:rsid w:val="00475837"/>
    <w:rsid w:val="004764C9"/>
    <w:rsid w:val="00476792"/>
    <w:rsid w:val="00477650"/>
    <w:rsid w:val="00481F3E"/>
    <w:rsid w:val="00482DC8"/>
    <w:rsid w:val="00483487"/>
    <w:rsid w:val="00483A16"/>
    <w:rsid w:val="00483C45"/>
    <w:rsid w:val="00485262"/>
    <w:rsid w:val="004908DB"/>
    <w:rsid w:val="00495AB0"/>
    <w:rsid w:val="00496F8E"/>
    <w:rsid w:val="004A22B8"/>
    <w:rsid w:val="004A3A6F"/>
    <w:rsid w:val="004A5373"/>
    <w:rsid w:val="004A5409"/>
    <w:rsid w:val="004A61FE"/>
    <w:rsid w:val="004A7FEE"/>
    <w:rsid w:val="004B38BB"/>
    <w:rsid w:val="004C0D37"/>
    <w:rsid w:val="004C1899"/>
    <w:rsid w:val="004C4246"/>
    <w:rsid w:val="004C66E4"/>
    <w:rsid w:val="004D07BE"/>
    <w:rsid w:val="004D1FFB"/>
    <w:rsid w:val="004D338B"/>
    <w:rsid w:val="004D37DD"/>
    <w:rsid w:val="004D3D70"/>
    <w:rsid w:val="004D3DDA"/>
    <w:rsid w:val="004E03A2"/>
    <w:rsid w:val="004E0AA7"/>
    <w:rsid w:val="004E3343"/>
    <w:rsid w:val="004E5BDE"/>
    <w:rsid w:val="004E7189"/>
    <w:rsid w:val="004F034A"/>
    <w:rsid w:val="004F0491"/>
    <w:rsid w:val="004F1250"/>
    <w:rsid w:val="004F13F7"/>
    <w:rsid w:val="004F6AE7"/>
    <w:rsid w:val="004F75F4"/>
    <w:rsid w:val="00500F84"/>
    <w:rsid w:val="00507A8C"/>
    <w:rsid w:val="00510DD9"/>
    <w:rsid w:val="00513B86"/>
    <w:rsid w:val="005142BD"/>
    <w:rsid w:val="00517D52"/>
    <w:rsid w:val="00520370"/>
    <w:rsid w:val="00523BFE"/>
    <w:rsid w:val="00523FC6"/>
    <w:rsid w:val="00524F74"/>
    <w:rsid w:val="00525C06"/>
    <w:rsid w:val="0053073F"/>
    <w:rsid w:val="00533CDD"/>
    <w:rsid w:val="0053454A"/>
    <w:rsid w:val="00534EE5"/>
    <w:rsid w:val="00535E44"/>
    <w:rsid w:val="00536258"/>
    <w:rsid w:val="00541AA3"/>
    <w:rsid w:val="00544BCE"/>
    <w:rsid w:val="00545609"/>
    <w:rsid w:val="005540D3"/>
    <w:rsid w:val="005549F4"/>
    <w:rsid w:val="00554EF4"/>
    <w:rsid w:val="0055661F"/>
    <w:rsid w:val="00560EA0"/>
    <w:rsid w:val="00562158"/>
    <w:rsid w:val="00562EBD"/>
    <w:rsid w:val="00564F7B"/>
    <w:rsid w:val="00566A12"/>
    <w:rsid w:val="00567402"/>
    <w:rsid w:val="00570FAC"/>
    <w:rsid w:val="005753DC"/>
    <w:rsid w:val="00575A4F"/>
    <w:rsid w:val="00577527"/>
    <w:rsid w:val="005776C5"/>
    <w:rsid w:val="00580A61"/>
    <w:rsid w:val="005824EF"/>
    <w:rsid w:val="005841EE"/>
    <w:rsid w:val="00584F2C"/>
    <w:rsid w:val="00586A35"/>
    <w:rsid w:val="0059157C"/>
    <w:rsid w:val="00593F6D"/>
    <w:rsid w:val="005974B0"/>
    <w:rsid w:val="00597F13"/>
    <w:rsid w:val="005A3B54"/>
    <w:rsid w:val="005A508E"/>
    <w:rsid w:val="005A6822"/>
    <w:rsid w:val="005A782E"/>
    <w:rsid w:val="005B21C8"/>
    <w:rsid w:val="005B3491"/>
    <w:rsid w:val="005B6A2D"/>
    <w:rsid w:val="005C063B"/>
    <w:rsid w:val="005C1FF1"/>
    <w:rsid w:val="005C44C8"/>
    <w:rsid w:val="005C736C"/>
    <w:rsid w:val="005C74E3"/>
    <w:rsid w:val="005D02E3"/>
    <w:rsid w:val="005D14F3"/>
    <w:rsid w:val="005D4FD6"/>
    <w:rsid w:val="005D5422"/>
    <w:rsid w:val="005D5C2E"/>
    <w:rsid w:val="005D723D"/>
    <w:rsid w:val="005E4460"/>
    <w:rsid w:val="005E519E"/>
    <w:rsid w:val="005E6F67"/>
    <w:rsid w:val="005F0BC6"/>
    <w:rsid w:val="005F59D2"/>
    <w:rsid w:val="005F6511"/>
    <w:rsid w:val="006006AA"/>
    <w:rsid w:val="006007B0"/>
    <w:rsid w:val="0060082C"/>
    <w:rsid w:val="00600F51"/>
    <w:rsid w:val="006011FD"/>
    <w:rsid w:val="006025B5"/>
    <w:rsid w:val="00603811"/>
    <w:rsid w:val="0060397D"/>
    <w:rsid w:val="00604E33"/>
    <w:rsid w:val="00604FBD"/>
    <w:rsid w:val="00610C12"/>
    <w:rsid w:val="0061387B"/>
    <w:rsid w:val="006149F4"/>
    <w:rsid w:val="006173D6"/>
    <w:rsid w:val="00620070"/>
    <w:rsid w:val="006218FB"/>
    <w:rsid w:val="00622433"/>
    <w:rsid w:val="0062683E"/>
    <w:rsid w:val="00634A87"/>
    <w:rsid w:val="00635616"/>
    <w:rsid w:val="00635E46"/>
    <w:rsid w:val="0064080B"/>
    <w:rsid w:val="00641B8F"/>
    <w:rsid w:val="00652450"/>
    <w:rsid w:val="00655E58"/>
    <w:rsid w:val="00656900"/>
    <w:rsid w:val="0065791C"/>
    <w:rsid w:val="00666F50"/>
    <w:rsid w:val="00666FB3"/>
    <w:rsid w:val="00670AF1"/>
    <w:rsid w:val="00670DC6"/>
    <w:rsid w:val="00671819"/>
    <w:rsid w:val="00671C93"/>
    <w:rsid w:val="0067261B"/>
    <w:rsid w:val="006729C2"/>
    <w:rsid w:val="00672B30"/>
    <w:rsid w:val="006733E3"/>
    <w:rsid w:val="006806CC"/>
    <w:rsid w:val="00680780"/>
    <w:rsid w:val="006827E4"/>
    <w:rsid w:val="00687422"/>
    <w:rsid w:val="00691510"/>
    <w:rsid w:val="006915A3"/>
    <w:rsid w:val="00691CD2"/>
    <w:rsid w:val="00691D09"/>
    <w:rsid w:val="006920A8"/>
    <w:rsid w:val="00694847"/>
    <w:rsid w:val="00696F48"/>
    <w:rsid w:val="006A1562"/>
    <w:rsid w:val="006A2079"/>
    <w:rsid w:val="006A3919"/>
    <w:rsid w:val="006A5A58"/>
    <w:rsid w:val="006B0DA9"/>
    <w:rsid w:val="006B3F7D"/>
    <w:rsid w:val="006B4929"/>
    <w:rsid w:val="006B569D"/>
    <w:rsid w:val="006B5EC9"/>
    <w:rsid w:val="006B65E2"/>
    <w:rsid w:val="006C0F26"/>
    <w:rsid w:val="006C30E3"/>
    <w:rsid w:val="006C6FA8"/>
    <w:rsid w:val="006D0D0E"/>
    <w:rsid w:val="006D238A"/>
    <w:rsid w:val="006D35C4"/>
    <w:rsid w:val="006D3A02"/>
    <w:rsid w:val="006D73B7"/>
    <w:rsid w:val="006E1E3C"/>
    <w:rsid w:val="006E4670"/>
    <w:rsid w:val="006E687C"/>
    <w:rsid w:val="006E69B2"/>
    <w:rsid w:val="006F057F"/>
    <w:rsid w:val="006F33E1"/>
    <w:rsid w:val="006F35A6"/>
    <w:rsid w:val="006F3CA7"/>
    <w:rsid w:val="006F6ED1"/>
    <w:rsid w:val="006F72DA"/>
    <w:rsid w:val="0070166B"/>
    <w:rsid w:val="007019B7"/>
    <w:rsid w:val="00702715"/>
    <w:rsid w:val="00702A20"/>
    <w:rsid w:val="0071448B"/>
    <w:rsid w:val="007159A6"/>
    <w:rsid w:val="007166AA"/>
    <w:rsid w:val="00720B71"/>
    <w:rsid w:val="007246BB"/>
    <w:rsid w:val="00725B33"/>
    <w:rsid w:val="0072783D"/>
    <w:rsid w:val="00736971"/>
    <w:rsid w:val="0074118F"/>
    <w:rsid w:val="00741195"/>
    <w:rsid w:val="00743585"/>
    <w:rsid w:val="00747D51"/>
    <w:rsid w:val="007510AD"/>
    <w:rsid w:val="00751493"/>
    <w:rsid w:val="007527E8"/>
    <w:rsid w:val="00752DB1"/>
    <w:rsid w:val="00753E52"/>
    <w:rsid w:val="007551DC"/>
    <w:rsid w:val="007573C2"/>
    <w:rsid w:val="00766C79"/>
    <w:rsid w:val="0077241D"/>
    <w:rsid w:val="007755ED"/>
    <w:rsid w:val="007758DE"/>
    <w:rsid w:val="007812DB"/>
    <w:rsid w:val="0078331E"/>
    <w:rsid w:val="00784E1D"/>
    <w:rsid w:val="00786000"/>
    <w:rsid w:val="007862D7"/>
    <w:rsid w:val="00791346"/>
    <w:rsid w:val="007923C5"/>
    <w:rsid w:val="00794244"/>
    <w:rsid w:val="00795271"/>
    <w:rsid w:val="007952EE"/>
    <w:rsid w:val="007953EB"/>
    <w:rsid w:val="00795A0F"/>
    <w:rsid w:val="00795ECE"/>
    <w:rsid w:val="007960DF"/>
    <w:rsid w:val="007A2605"/>
    <w:rsid w:val="007A7FF4"/>
    <w:rsid w:val="007B20BD"/>
    <w:rsid w:val="007B3F37"/>
    <w:rsid w:val="007B73F7"/>
    <w:rsid w:val="007C15E6"/>
    <w:rsid w:val="007C179C"/>
    <w:rsid w:val="007C546A"/>
    <w:rsid w:val="007D2F44"/>
    <w:rsid w:val="007D6F83"/>
    <w:rsid w:val="007E1008"/>
    <w:rsid w:val="007E1EEA"/>
    <w:rsid w:val="007E209A"/>
    <w:rsid w:val="007E2BB1"/>
    <w:rsid w:val="007E2FE7"/>
    <w:rsid w:val="007E3865"/>
    <w:rsid w:val="007E3CDA"/>
    <w:rsid w:val="007E5237"/>
    <w:rsid w:val="007E5657"/>
    <w:rsid w:val="007E6197"/>
    <w:rsid w:val="007E75D3"/>
    <w:rsid w:val="007F40BA"/>
    <w:rsid w:val="007F68C5"/>
    <w:rsid w:val="00800A57"/>
    <w:rsid w:val="00803954"/>
    <w:rsid w:val="00804710"/>
    <w:rsid w:val="008058FA"/>
    <w:rsid w:val="00806D0B"/>
    <w:rsid w:val="00813E01"/>
    <w:rsid w:val="00814391"/>
    <w:rsid w:val="00814BBC"/>
    <w:rsid w:val="00814E56"/>
    <w:rsid w:val="00822AE6"/>
    <w:rsid w:val="00826003"/>
    <w:rsid w:val="00826EB0"/>
    <w:rsid w:val="008272E1"/>
    <w:rsid w:val="00836178"/>
    <w:rsid w:val="00844BAB"/>
    <w:rsid w:val="00845A67"/>
    <w:rsid w:val="00851A6F"/>
    <w:rsid w:val="00854EF2"/>
    <w:rsid w:val="00861A02"/>
    <w:rsid w:val="00864A86"/>
    <w:rsid w:val="008658A2"/>
    <w:rsid w:val="0087103B"/>
    <w:rsid w:val="0087131C"/>
    <w:rsid w:val="00871C5A"/>
    <w:rsid w:val="0087258C"/>
    <w:rsid w:val="008734D2"/>
    <w:rsid w:val="008738D3"/>
    <w:rsid w:val="00874A2B"/>
    <w:rsid w:val="008760C6"/>
    <w:rsid w:val="00884C34"/>
    <w:rsid w:val="00886975"/>
    <w:rsid w:val="008871C1"/>
    <w:rsid w:val="00887FB6"/>
    <w:rsid w:val="00890E92"/>
    <w:rsid w:val="00892BF0"/>
    <w:rsid w:val="00894B17"/>
    <w:rsid w:val="00896F86"/>
    <w:rsid w:val="008A3BF7"/>
    <w:rsid w:val="008A6DFE"/>
    <w:rsid w:val="008A72BB"/>
    <w:rsid w:val="008A7CFE"/>
    <w:rsid w:val="008B142E"/>
    <w:rsid w:val="008B192B"/>
    <w:rsid w:val="008C0B91"/>
    <w:rsid w:val="008C4423"/>
    <w:rsid w:val="008C562D"/>
    <w:rsid w:val="008C5D56"/>
    <w:rsid w:val="008C5F32"/>
    <w:rsid w:val="008D0EE1"/>
    <w:rsid w:val="008D28CE"/>
    <w:rsid w:val="008D2E52"/>
    <w:rsid w:val="008D6BCE"/>
    <w:rsid w:val="008D7440"/>
    <w:rsid w:val="008E0CB2"/>
    <w:rsid w:val="008E1755"/>
    <w:rsid w:val="008E26C3"/>
    <w:rsid w:val="008E5424"/>
    <w:rsid w:val="008E68DF"/>
    <w:rsid w:val="008E6B95"/>
    <w:rsid w:val="008E7597"/>
    <w:rsid w:val="008F122E"/>
    <w:rsid w:val="008F1675"/>
    <w:rsid w:val="008F6D26"/>
    <w:rsid w:val="00900969"/>
    <w:rsid w:val="00901ABA"/>
    <w:rsid w:val="009029A5"/>
    <w:rsid w:val="0090314A"/>
    <w:rsid w:val="00904134"/>
    <w:rsid w:val="00905FB3"/>
    <w:rsid w:val="00907009"/>
    <w:rsid w:val="009138D5"/>
    <w:rsid w:val="00913BC0"/>
    <w:rsid w:val="0091443D"/>
    <w:rsid w:val="00922347"/>
    <w:rsid w:val="00925523"/>
    <w:rsid w:val="00927911"/>
    <w:rsid w:val="00927C3E"/>
    <w:rsid w:val="00930767"/>
    <w:rsid w:val="009337C2"/>
    <w:rsid w:val="00933F1B"/>
    <w:rsid w:val="009368AF"/>
    <w:rsid w:val="00937A1E"/>
    <w:rsid w:val="00940E22"/>
    <w:rsid w:val="00942EFF"/>
    <w:rsid w:val="00946E8C"/>
    <w:rsid w:val="0095263D"/>
    <w:rsid w:val="00952C43"/>
    <w:rsid w:val="00956478"/>
    <w:rsid w:val="009570A5"/>
    <w:rsid w:val="00957321"/>
    <w:rsid w:val="00957F73"/>
    <w:rsid w:val="00961148"/>
    <w:rsid w:val="00962FF5"/>
    <w:rsid w:val="00964193"/>
    <w:rsid w:val="00966CBA"/>
    <w:rsid w:val="00967286"/>
    <w:rsid w:val="009700F2"/>
    <w:rsid w:val="00970DE7"/>
    <w:rsid w:val="009713AC"/>
    <w:rsid w:val="0097227D"/>
    <w:rsid w:val="009728C9"/>
    <w:rsid w:val="00980519"/>
    <w:rsid w:val="00981C18"/>
    <w:rsid w:val="00983402"/>
    <w:rsid w:val="009850CD"/>
    <w:rsid w:val="009855C9"/>
    <w:rsid w:val="00993C37"/>
    <w:rsid w:val="009975A1"/>
    <w:rsid w:val="0099764D"/>
    <w:rsid w:val="009A25DD"/>
    <w:rsid w:val="009A3508"/>
    <w:rsid w:val="009A3DAD"/>
    <w:rsid w:val="009A7026"/>
    <w:rsid w:val="009A743A"/>
    <w:rsid w:val="009A7759"/>
    <w:rsid w:val="009B24D8"/>
    <w:rsid w:val="009B27E2"/>
    <w:rsid w:val="009B2AA8"/>
    <w:rsid w:val="009B2DB4"/>
    <w:rsid w:val="009B5075"/>
    <w:rsid w:val="009B6F48"/>
    <w:rsid w:val="009B6FDC"/>
    <w:rsid w:val="009B735F"/>
    <w:rsid w:val="009D002E"/>
    <w:rsid w:val="009D0580"/>
    <w:rsid w:val="009D484F"/>
    <w:rsid w:val="009D6F03"/>
    <w:rsid w:val="009E1660"/>
    <w:rsid w:val="009E1687"/>
    <w:rsid w:val="009E328E"/>
    <w:rsid w:val="009E54F9"/>
    <w:rsid w:val="009F21DC"/>
    <w:rsid w:val="009F3E95"/>
    <w:rsid w:val="009F43BC"/>
    <w:rsid w:val="009F657B"/>
    <w:rsid w:val="00A00CE6"/>
    <w:rsid w:val="00A02BD7"/>
    <w:rsid w:val="00A062E8"/>
    <w:rsid w:val="00A071C3"/>
    <w:rsid w:val="00A10967"/>
    <w:rsid w:val="00A14274"/>
    <w:rsid w:val="00A166FE"/>
    <w:rsid w:val="00A2682F"/>
    <w:rsid w:val="00A3143B"/>
    <w:rsid w:val="00A34536"/>
    <w:rsid w:val="00A3486D"/>
    <w:rsid w:val="00A42CE5"/>
    <w:rsid w:val="00A42D9C"/>
    <w:rsid w:val="00A439F9"/>
    <w:rsid w:val="00A445D0"/>
    <w:rsid w:val="00A45601"/>
    <w:rsid w:val="00A46A72"/>
    <w:rsid w:val="00A46F99"/>
    <w:rsid w:val="00A47D6E"/>
    <w:rsid w:val="00A47EF1"/>
    <w:rsid w:val="00A5008C"/>
    <w:rsid w:val="00A50440"/>
    <w:rsid w:val="00A50C97"/>
    <w:rsid w:val="00A533DB"/>
    <w:rsid w:val="00A5498C"/>
    <w:rsid w:val="00A54B2C"/>
    <w:rsid w:val="00A577AF"/>
    <w:rsid w:val="00A64548"/>
    <w:rsid w:val="00A67BCB"/>
    <w:rsid w:val="00A67E3A"/>
    <w:rsid w:val="00A72053"/>
    <w:rsid w:val="00A720CB"/>
    <w:rsid w:val="00A77459"/>
    <w:rsid w:val="00A7771A"/>
    <w:rsid w:val="00A82A4E"/>
    <w:rsid w:val="00A8576F"/>
    <w:rsid w:val="00A85FAF"/>
    <w:rsid w:val="00A8692C"/>
    <w:rsid w:val="00A919B5"/>
    <w:rsid w:val="00A922F0"/>
    <w:rsid w:val="00A9266C"/>
    <w:rsid w:val="00A9293B"/>
    <w:rsid w:val="00A93EF8"/>
    <w:rsid w:val="00A94EBD"/>
    <w:rsid w:val="00A97719"/>
    <w:rsid w:val="00AA3CE5"/>
    <w:rsid w:val="00AA77D3"/>
    <w:rsid w:val="00AB414D"/>
    <w:rsid w:val="00AB4944"/>
    <w:rsid w:val="00AB4B65"/>
    <w:rsid w:val="00AB54FF"/>
    <w:rsid w:val="00AB5993"/>
    <w:rsid w:val="00AC09F5"/>
    <w:rsid w:val="00AC0BA3"/>
    <w:rsid w:val="00AC175D"/>
    <w:rsid w:val="00AC3AE2"/>
    <w:rsid w:val="00AC3D8A"/>
    <w:rsid w:val="00AD0B6D"/>
    <w:rsid w:val="00AD1831"/>
    <w:rsid w:val="00AD2A7D"/>
    <w:rsid w:val="00AD37C1"/>
    <w:rsid w:val="00AD6F54"/>
    <w:rsid w:val="00AE2BCE"/>
    <w:rsid w:val="00AE4536"/>
    <w:rsid w:val="00AE4D20"/>
    <w:rsid w:val="00AE65C3"/>
    <w:rsid w:val="00AF026E"/>
    <w:rsid w:val="00AF195F"/>
    <w:rsid w:val="00AF6115"/>
    <w:rsid w:val="00B01E8F"/>
    <w:rsid w:val="00B026C4"/>
    <w:rsid w:val="00B044CD"/>
    <w:rsid w:val="00B07EE4"/>
    <w:rsid w:val="00B117DD"/>
    <w:rsid w:val="00B11804"/>
    <w:rsid w:val="00B20820"/>
    <w:rsid w:val="00B23555"/>
    <w:rsid w:val="00B23717"/>
    <w:rsid w:val="00B26C3B"/>
    <w:rsid w:val="00B317A3"/>
    <w:rsid w:val="00B34BB1"/>
    <w:rsid w:val="00B359EC"/>
    <w:rsid w:val="00B36B64"/>
    <w:rsid w:val="00B43479"/>
    <w:rsid w:val="00B44AD7"/>
    <w:rsid w:val="00B4609F"/>
    <w:rsid w:val="00B46A61"/>
    <w:rsid w:val="00B479C4"/>
    <w:rsid w:val="00B53BBF"/>
    <w:rsid w:val="00B55CFE"/>
    <w:rsid w:val="00B569EC"/>
    <w:rsid w:val="00B62B3F"/>
    <w:rsid w:val="00B678E6"/>
    <w:rsid w:val="00B67E93"/>
    <w:rsid w:val="00B7050D"/>
    <w:rsid w:val="00B71707"/>
    <w:rsid w:val="00B727B4"/>
    <w:rsid w:val="00B73503"/>
    <w:rsid w:val="00B739CD"/>
    <w:rsid w:val="00B748F7"/>
    <w:rsid w:val="00B77CDB"/>
    <w:rsid w:val="00B81A90"/>
    <w:rsid w:val="00B85A8D"/>
    <w:rsid w:val="00B90302"/>
    <w:rsid w:val="00B9088D"/>
    <w:rsid w:val="00B9125B"/>
    <w:rsid w:val="00B94825"/>
    <w:rsid w:val="00B9520B"/>
    <w:rsid w:val="00B973D1"/>
    <w:rsid w:val="00BA0C75"/>
    <w:rsid w:val="00BA44FF"/>
    <w:rsid w:val="00BA542E"/>
    <w:rsid w:val="00BA6E10"/>
    <w:rsid w:val="00BA6FD3"/>
    <w:rsid w:val="00BB05FB"/>
    <w:rsid w:val="00BB2C5F"/>
    <w:rsid w:val="00BB4BA7"/>
    <w:rsid w:val="00BB63B6"/>
    <w:rsid w:val="00BC2912"/>
    <w:rsid w:val="00BC37D9"/>
    <w:rsid w:val="00BC7AD0"/>
    <w:rsid w:val="00BC7EB6"/>
    <w:rsid w:val="00BD5819"/>
    <w:rsid w:val="00BE3389"/>
    <w:rsid w:val="00BE40A9"/>
    <w:rsid w:val="00BE4D87"/>
    <w:rsid w:val="00BF18E6"/>
    <w:rsid w:val="00BF3761"/>
    <w:rsid w:val="00BF37EB"/>
    <w:rsid w:val="00BF3D14"/>
    <w:rsid w:val="00C014FF"/>
    <w:rsid w:val="00C038F5"/>
    <w:rsid w:val="00C03AE0"/>
    <w:rsid w:val="00C04B4A"/>
    <w:rsid w:val="00C04EF3"/>
    <w:rsid w:val="00C05253"/>
    <w:rsid w:val="00C11C36"/>
    <w:rsid w:val="00C14E4A"/>
    <w:rsid w:val="00C166B9"/>
    <w:rsid w:val="00C2086F"/>
    <w:rsid w:val="00C25E23"/>
    <w:rsid w:val="00C27599"/>
    <w:rsid w:val="00C27930"/>
    <w:rsid w:val="00C32B98"/>
    <w:rsid w:val="00C32FD2"/>
    <w:rsid w:val="00C37FDE"/>
    <w:rsid w:val="00C42FD6"/>
    <w:rsid w:val="00C4393B"/>
    <w:rsid w:val="00C45536"/>
    <w:rsid w:val="00C511CC"/>
    <w:rsid w:val="00C53771"/>
    <w:rsid w:val="00C54CB7"/>
    <w:rsid w:val="00C5622E"/>
    <w:rsid w:val="00C57B66"/>
    <w:rsid w:val="00C64577"/>
    <w:rsid w:val="00C64C88"/>
    <w:rsid w:val="00C658D6"/>
    <w:rsid w:val="00C70902"/>
    <w:rsid w:val="00C70DEA"/>
    <w:rsid w:val="00C82AA0"/>
    <w:rsid w:val="00C83A24"/>
    <w:rsid w:val="00C84F22"/>
    <w:rsid w:val="00C87167"/>
    <w:rsid w:val="00C93939"/>
    <w:rsid w:val="00C955A4"/>
    <w:rsid w:val="00C96607"/>
    <w:rsid w:val="00C97382"/>
    <w:rsid w:val="00CA077E"/>
    <w:rsid w:val="00CA5768"/>
    <w:rsid w:val="00CA6219"/>
    <w:rsid w:val="00CA700C"/>
    <w:rsid w:val="00CB1533"/>
    <w:rsid w:val="00CB1C11"/>
    <w:rsid w:val="00CB2156"/>
    <w:rsid w:val="00CC0F22"/>
    <w:rsid w:val="00CC2F2A"/>
    <w:rsid w:val="00CC567F"/>
    <w:rsid w:val="00CC5A2C"/>
    <w:rsid w:val="00CC5DA6"/>
    <w:rsid w:val="00CC69CD"/>
    <w:rsid w:val="00CD73D9"/>
    <w:rsid w:val="00CE023F"/>
    <w:rsid w:val="00CE1256"/>
    <w:rsid w:val="00CE1CF0"/>
    <w:rsid w:val="00CE4E48"/>
    <w:rsid w:val="00CE6049"/>
    <w:rsid w:val="00CE71DE"/>
    <w:rsid w:val="00CF2426"/>
    <w:rsid w:val="00CF5A3C"/>
    <w:rsid w:val="00CF5F3F"/>
    <w:rsid w:val="00D00821"/>
    <w:rsid w:val="00D02F8B"/>
    <w:rsid w:val="00D117A4"/>
    <w:rsid w:val="00D21CD7"/>
    <w:rsid w:val="00D27390"/>
    <w:rsid w:val="00D307C5"/>
    <w:rsid w:val="00D33B76"/>
    <w:rsid w:val="00D343A7"/>
    <w:rsid w:val="00D373C4"/>
    <w:rsid w:val="00D3758B"/>
    <w:rsid w:val="00D40674"/>
    <w:rsid w:val="00D41894"/>
    <w:rsid w:val="00D42B30"/>
    <w:rsid w:val="00D43E1E"/>
    <w:rsid w:val="00D4448E"/>
    <w:rsid w:val="00D4613F"/>
    <w:rsid w:val="00D51182"/>
    <w:rsid w:val="00D52F3A"/>
    <w:rsid w:val="00D564E9"/>
    <w:rsid w:val="00D57955"/>
    <w:rsid w:val="00D63C86"/>
    <w:rsid w:val="00D64B81"/>
    <w:rsid w:val="00D64F01"/>
    <w:rsid w:val="00D678FB"/>
    <w:rsid w:val="00D70798"/>
    <w:rsid w:val="00D70BE2"/>
    <w:rsid w:val="00D7531A"/>
    <w:rsid w:val="00D77875"/>
    <w:rsid w:val="00D81939"/>
    <w:rsid w:val="00D81ED5"/>
    <w:rsid w:val="00D82228"/>
    <w:rsid w:val="00D846DA"/>
    <w:rsid w:val="00D84C6B"/>
    <w:rsid w:val="00D85473"/>
    <w:rsid w:val="00D87CD1"/>
    <w:rsid w:val="00D87FD2"/>
    <w:rsid w:val="00D9049B"/>
    <w:rsid w:val="00D9113C"/>
    <w:rsid w:val="00D94AF3"/>
    <w:rsid w:val="00D97F3A"/>
    <w:rsid w:val="00DA14A9"/>
    <w:rsid w:val="00DA2687"/>
    <w:rsid w:val="00DA27B0"/>
    <w:rsid w:val="00DA30FF"/>
    <w:rsid w:val="00DA3709"/>
    <w:rsid w:val="00DA4ACF"/>
    <w:rsid w:val="00DA4BC6"/>
    <w:rsid w:val="00DA4CDA"/>
    <w:rsid w:val="00DA51E4"/>
    <w:rsid w:val="00DB16AD"/>
    <w:rsid w:val="00DB58D5"/>
    <w:rsid w:val="00DB661B"/>
    <w:rsid w:val="00DC5D69"/>
    <w:rsid w:val="00DC7472"/>
    <w:rsid w:val="00DC7511"/>
    <w:rsid w:val="00DC760F"/>
    <w:rsid w:val="00DC764E"/>
    <w:rsid w:val="00DC7BD8"/>
    <w:rsid w:val="00DE2114"/>
    <w:rsid w:val="00DE269D"/>
    <w:rsid w:val="00DE36CA"/>
    <w:rsid w:val="00DE4F97"/>
    <w:rsid w:val="00DE548A"/>
    <w:rsid w:val="00DF0100"/>
    <w:rsid w:val="00DF0B2B"/>
    <w:rsid w:val="00DF1D93"/>
    <w:rsid w:val="00DF7D03"/>
    <w:rsid w:val="00E008E2"/>
    <w:rsid w:val="00E01456"/>
    <w:rsid w:val="00E044A5"/>
    <w:rsid w:val="00E04C67"/>
    <w:rsid w:val="00E05B3A"/>
    <w:rsid w:val="00E07870"/>
    <w:rsid w:val="00E11267"/>
    <w:rsid w:val="00E11C4E"/>
    <w:rsid w:val="00E122AB"/>
    <w:rsid w:val="00E12F84"/>
    <w:rsid w:val="00E16AA1"/>
    <w:rsid w:val="00E20CF3"/>
    <w:rsid w:val="00E4088B"/>
    <w:rsid w:val="00E43FBD"/>
    <w:rsid w:val="00E446EF"/>
    <w:rsid w:val="00E47650"/>
    <w:rsid w:val="00E50228"/>
    <w:rsid w:val="00E50EF7"/>
    <w:rsid w:val="00E52322"/>
    <w:rsid w:val="00E60FED"/>
    <w:rsid w:val="00E611D5"/>
    <w:rsid w:val="00E677F1"/>
    <w:rsid w:val="00E70D77"/>
    <w:rsid w:val="00E721DB"/>
    <w:rsid w:val="00E7414B"/>
    <w:rsid w:val="00E75A0D"/>
    <w:rsid w:val="00E75B75"/>
    <w:rsid w:val="00E801E8"/>
    <w:rsid w:val="00E807AE"/>
    <w:rsid w:val="00E835E0"/>
    <w:rsid w:val="00E87348"/>
    <w:rsid w:val="00EA17E1"/>
    <w:rsid w:val="00EA2CA2"/>
    <w:rsid w:val="00EA57D0"/>
    <w:rsid w:val="00EA637F"/>
    <w:rsid w:val="00EA6545"/>
    <w:rsid w:val="00EA7735"/>
    <w:rsid w:val="00EB0E65"/>
    <w:rsid w:val="00EB2F97"/>
    <w:rsid w:val="00EB50AC"/>
    <w:rsid w:val="00EB6D28"/>
    <w:rsid w:val="00EB79F1"/>
    <w:rsid w:val="00EC0BF1"/>
    <w:rsid w:val="00EC180F"/>
    <w:rsid w:val="00EC18B9"/>
    <w:rsid w:val="00EC1A32"/>
    <w:rsid w:val="00EC48CC"/>
    <w:rsid w:val="00EC782A"/>
    <w:rsid w:val="00ED183F"/>
    <w:rsid w:val="00ED1E47"/>
    <w:rsid w:val="00ED4023"/>
    <w:rsid w:val="00EE177D"/>
    <w:rsid w:val="00EE38BD"/>
    <w:rsid w:val="00EE3F8F"/>
    <w:rsid w:val="00EF5AC3"/>
    <w:rsid w:val="00EF69C2"/>
    <w:rsid w:val="00EF6E86"/>
    <w:rsid w:val="00F05EE8"/>
    <w:rsid w:val="00F06B2F"/>
    <w:rsid w:val="00F07F25"/>
    <w:rsid w:val="00F11995"/>
    <w:rsid w:val="00F12579"/>
    <w:rsid w:val="00F14EA8"/>
    <w:rsid w:val="00F166D8"/>
    <w:rsid w:val="00F224BD"/>
    <w:rsid w:val="00F2375D"/>
    <w:rsid w:val="00F405E3"/>
    <w:rsid w:val="00F504F8"/>
    <w:rsid w:val="00F51343"/>
    <w:rsid w:val="00F60204"/>
    <w:rsid w:val="00F62047"/>
    <w:rsid w:val="00F62EDB"/>
    <w:rsid w:val="00F64AC2"/>
    <w:rsid w:val="00F655E8"/>
    <w:rsid w:val="00F6695C"/>
    <w:rsid w:val="00F74CF9"/>
    <w:rsid w:val="00F82C22"/>
    <w:rsid w:val="00F9334B"/>
    <w:rsid w:val="00F96F2A"/>
    <w:rsid w:val="00F9797F"/>
    <w:rsid w:val="00FA142B"/>
    <w:rsid w:val="00FA2438"/>
    <w:rsid w:val="00FA4B62"/>
    <w:rsid w:val="00FA4DC7"/>
    <w:rsid w:val="00FA6069"/>
    <w:rsid w:val="00FA6C3D"/>
    <w:rsid w:val="00FB0616"/>
    <w:rsid w:val="00FB3C2C"/>
    <w:rsid w:val="00FB414D"/>
    <w:rsid w:val="00FB67DC"/>
    <w:rsid w:val="00FC1E52"/>
    <w:rsid w:val="00FC1EFE"/>
    <w:rsid w:val="00FC2F37"/>
    <w:rsid w:val="00FC4153"/>
    <w:rsid w:val="00FC5BB4"/>
    <w:rsid w:val="00FC5E6E"/>
    <w:rsid w:val="00FC6211"/>
    <w:rsid w:val="00FC6218"/>
    <w:rsid w:val="00FC68FA"/>
    <w:rsid w:val="00FC694B"/>
    <w:rsid w:val="00FC703A"/>
    <w:rsid w:val="00FC7600"/>
    <w:rsid w:val="00FC7EE6"/>
    <w:rsid w:val="00FD25BD"/>
    <w:rsid w:val="00FD2DB9"/>
    <w:rsid w:val="00FD3BB7"/>
    <w:rsid w:val="00FD47E7"/>
    <w:rsid w:val="00FD4C31"/>
    <w:rsid w:val="00FD735D"/>
    <w:rsid w:val="00FE0542"/>
    <w:rsid w:val="00FE156A"/>
    <w:rsid w:val="00FE33D6"/>
    <w:rsid w:val="00FE6F39"/>
    <w:rsid w:val="00FE7FE3"/>
    <w:rsid w:val="00FF1837"/>
    <w:rsid w:val="00FF2520"/>
    <w:rsid w:val="00FF5035"/>
    <w:rsid w:val="00FF5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15745"/>
    <o:shapelayout v:ext="edit">
      <o:idmap v:ext="edit" data="1"/>
    </o:shapelayout>
  </w:shapeDefaults>
  <w:decimalSymbol w:val=","/>
  <w:listSeparator w:val=";"/>
  <w14:docId w14:val="720072F1"/>
  <w15:chartTrackingRefBased/>
  <w15:docId w15:val="{2C243C91-1E01-43E9-88B3-972EA530F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7771A"/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44"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ланк_Герб"/>
    <w:basedOn w:val="a"/>
    <w:next w:val="10"/>
    <w:autoRedefine/>
    <w:qFormat/>
    <w:rsid w:val="00EA57D0"/>
    <w:pPr>
      <w:jc w:val="center"/>
    </w:pPr>
  </w:style>
  <w:style w:type="paragraph" w:styleId="a4">
    <w:name w:val="header"/>
    <w:basedOn w:val="a"/>
    <w:pPr>
      <w:tabs>
        <w:tab w:val="center" w:pos="4153"/>
        <w:tab w:val="right" w:pos="8306"/>
      </w:tabs>
    </w:p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75A0D"/>
  </w:style>
  <w:style w:type="table" w:styleId="a7">
    <w:name w:val="Table Grid"/>
    <w:basedOn w:val="a1"/>
    <w:rsid w:val="00B317A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0">
    <w:name w:val="Бланк_Название_1"/>
    <w:basedOn w:val="a"/>
    <w:autoRedefine/>
    <w:qFormat/>
    <w:rsid w:val="00EA57D0"/>
    <w:pPr>
      <w:pBdr>
        <w:bottom w:val="single" w:sz="4" w:space="1" w:color="auto"/>
      </w:pBdr>
      <w:spacing w:before="120"/>
      <w:jc w:val="center"/>
    </w:pPr>
    <w:rPr>
      <w:b/>
      <w:caps/>
      <w:sz w:val="24"/>
      <w:szCs w:val="24"/>
    </w:rPr>
  </w:style>
  <w:style w:type="paragraph" w:customStyle="1" w:styleId="20">
    <w:name w:val="Бланк_Название_2"/>
    <w:basedOn w:val="a"/>
    <w:autoRedefine/>
    <w:qFormat/>
    <w:rsid w:val="00EA57D0"/>
    <w:pPr>
      <w:pBdr>
        <w:bottom w:val="double" w:sz="4" w:space="1" w:color="auto"/>
      </w:pBdr>
      <w:spacing w:before="120"/>
      <w:jc w:val="center"/>
    </w:pPr>
    <w:rPr>
      <w:b/>
      <w:sz w:val="32"/>
      <w:szCs w:val="32"/>
    </w:rPr>
  </w:style>
  <w:style w:type="paragraph" w:customStyle="1" w:styleId="30">
    <w:name w:val="Бланк_Название_3"/>
    <w:autoRedefine/>
    <w:qFormat/>
    <w:rsid w:val="005E4460"/>
    <w:pPr>
      <w:spacing w:before="480" w:after="240"/>
      <w:jc w:val="center"/>
    </w:pPr>
    <w:rPr>
      <w:b/>
      <w:caps/>
      <w:spacing w:val="60"/>
      <w:sz w:val="36"/>
      <w:szCs w:val="36"/>
    </w:rPr>
  </w:style>
  <w:style w:type="paragraph" w:customStyle="1" w:styleId="a8">
    <w:name w:val="Бланк_Название_Текст"/>
    <w:qFormat/>
    <w:rsid w:val="00EA57D0"/>
    <w:rPr>
      <w:sz w:val="28"/>
      <w:szCs w:val="28"/>
    </w:rPr>
  </w:style>
  <w:style w:type="paragraph" w:customStyle="1" w:styleId="a9">
    <w:name w:val="Бланк_Название_Документ"/>
    <w:qFormat/>
    <w:rsid w:val="00EA57D0"/>
    <w:pPr>
      <w:spacing w:before="360" w:after="360"/>
      <w:jc w:val="center"/>
    </w:pPr>
    <w:rPr>
      <w:b/>
      <w:sz w:val="28"/>
    </w:rPr>
  </w:style>
  <w:style w:type="paragraph" w:customStyle="1" w:styleId="aa">
    <w:name w:val="Бланк_Текст_Документ"/>
    <w:qFormat/>
    <w:rsid w:val="00EA57D0"/>
    <w:pPr>
      <w:ind w:firstLine="567"/>
      <w:jc w:val="both"/>
    </w:pPr>
    <w:rPr>
      <w:sz w:val="28"/>
    </w:rPr>
  </w:style>
  <w:style w:type="paragraph" w:customStyle="1" w:styleId="ab">
    <w:name w:val="Бланк_Подпись"/>
    <w:qFormat/>
    <w:rsid w:val="00EA57D0"/>
    <w:rPr>
      <w:b/>
      <w:sz w:val="28"/>
    </w:rPr>
  </w:style>
  <w:style w:type="paragraph" w:styleId="ac">
    <w:name w:val="Title"/>
    <w:aliases w:val="Название"/>
    <w:basedOn w:val="a"/>
    <w:link w:val="ad"/>
    <w:qFormat/>
    <w:rsid w:val="000671E9"/>
    <w:pPr>
      <w:jc w:val="center"/>
    </w:pPr>
    <w:rPr>
      <w:b/>
      <w:sz w:val="36"/>
    </w:rPr>
  </w:style>
  <w:style w:type="character" w:customStyle="1" w:styleId="ad">
    <w:name w:val="Заголовок Знак"/>
    <w:aliases w:val="Название Знак"/>
    <w:basedOn w:val="a0"/>
    <w:link w:val="ac"/>
    <w:rsid w:val="000671E9"/>
    <w:rPr>
      <w:b/>
      <w:sz w:val="36"/>
    </w:rPr>
  </w:style>
  <w:style w:type="paragraph" w:styleId="ae">
    <w:name w:val="List Paragraph"/>
    <w:basedOn w:val="a"/>
    <w:uiPriority w:val="34"/>
    <w:qFormat/>
    <w:rsid w:val="000671E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Balloon Text"/>
    <w:basedOn w:val="a"/>
    <w:link w:val="af0"/>
    <w:rsid w:val="00871C5A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rsid w:val="00871C5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1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8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69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2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16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7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9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89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9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3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11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73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71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67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4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9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84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32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465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4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7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9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5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16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7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6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02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1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02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6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2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2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9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1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8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03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80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15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1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3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2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0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7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9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0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8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01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77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99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08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2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2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61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4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2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9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3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2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7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0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24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33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5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7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6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5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5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3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8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0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5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0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8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197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876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8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4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1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0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2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9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5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39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374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2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1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4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9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7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3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1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6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1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1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8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8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8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15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9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4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36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2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9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1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5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6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9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7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2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7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1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9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7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8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6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14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89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7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2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06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8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7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0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7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53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99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3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2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2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4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3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4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4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7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5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2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0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5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7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06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0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4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8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8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36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0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2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4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6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9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8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7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0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05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4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0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5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7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5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5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3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1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4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8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5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13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4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8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0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0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9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46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481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4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43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4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2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6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41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57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3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8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63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1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33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7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7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1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6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8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5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9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8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0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5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9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0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2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7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9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8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0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8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0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3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0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69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96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20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3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6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7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2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6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1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3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2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9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7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99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24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8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2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5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6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4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7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9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06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2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85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7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3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8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66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87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8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09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14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8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7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9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3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0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81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90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7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8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51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64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7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8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1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2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9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8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8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67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1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1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4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2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1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34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55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44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398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0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7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34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5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6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4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5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4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0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7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2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9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67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2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3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00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4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8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0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0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0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4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5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8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9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5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0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9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9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898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22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8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7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1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8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03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9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4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6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43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5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4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9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6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7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5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6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62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24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3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7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23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2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1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3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79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9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0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93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5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5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0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2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2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5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81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018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1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2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0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0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7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1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7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5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83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7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2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6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4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9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5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2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4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3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7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709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7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755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77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90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0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2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3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9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05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74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8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1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0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03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53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4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7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8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8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9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1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0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6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5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6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5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2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2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0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2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9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7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6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6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1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1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93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5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8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0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5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9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2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5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3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9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16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6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97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25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8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5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84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984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2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1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5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8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4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9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1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0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1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8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04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4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9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3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0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3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03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8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5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96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4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44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6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9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46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8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7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6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3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0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8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3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9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1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7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4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0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2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1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9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9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6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3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1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96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52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9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36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63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0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8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5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1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3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4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7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3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7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5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8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0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4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7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5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0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9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6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7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9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1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5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56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9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78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09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2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2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23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9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3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1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9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6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7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4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9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0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7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2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1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6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2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27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989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0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88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19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3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9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0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44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0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6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8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0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1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0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6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12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544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2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4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9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22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18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22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6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27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991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1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62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69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38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500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1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0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1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5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9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7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064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06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6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8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34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8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259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72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8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1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73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&#1064;&#1072;&#1073;&#1083;&#1086;&#1085;&#1099;\&#1055;&#1088;&#1080;&#1082;&#1072;&#1079;%20&#1060;&#1080;&#1085;&#1072;&#1085;&#1089;&#1086;&#1074;&#1086;&#1075;&#1086;%20&#1091;&#1087;&#1088;&#1072;&#1074;&#1083;&#1077;&#1085;&#1080;&#1103;%20&#1075;&#1086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ADFB58-0F42-4C19-A41C-655DCF3D79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Приказ Финансового управления го</Template>
  <TotalTime>2</TotalTime>
  <Pages>2</Pages>
  <Words>452</Words>
  <Characters>3127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Финансового управления</vt:lpstr>
    </vt:vector>
  </TitlesOfParts>
  <Company>1</Company>
  <LinksUpToDate>false</LinksUpToDate>
  <CharactersWithSpaces>3572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Финансового управления</dc:title>
  <dc:subject>Приказ</dc:subject>
  <dc:creator>Ранкова</dc:creator>
  <cp:keywords/>
  <cp:lastModifiedBy>Татьяна Ивановна</cp:lastModifiedBy>
  <cp:revision>3</cp:revision>
  <cp:lastPrinted>2026-02-27T09:33:00Z</cp:lastPrinted>
  <dcterms:created xsi:type="dcterms:W3CDTF">2026-09-24T12:15:00Z</dcterms:created>
  <dcterms:modified xsi:type="dcterms:W3CDTF">2026-09-25T08:44:00Z</dcterms:modified>
</cp:coreProperties>
</file>