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21C452A1" w:rsidR="00B317A3" w:rsidRPr="00A2682F" w:rsidRDefault="0028776E" w:rsidP="005142BD">
            <w:pPr>
              <w:pStyle w:val="a8"/>
              <w:jc w:val="center"/>
            </w:pPr>
            <w:r>
              <w:t>11</w:t>
            </w:r>
            <w:r w:rsidR="00D14AFC">
              <w:t>.09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12842808" w:rsidR="00B317A3" w:rsidRPr="00C27930" w:rsidRDefault="00C8399E" w:rsidP="00213065">
            <w:pPr>
              <w:pStyle w:val="a8"/>
              <w:jc w:val="center"/>
            </w:pPr>
            <w:r>
              <w:t>8</w:t>
            </w:r>
            <w:r w:rsidR="0028776E">
              <w:t>8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076D9B" w:rsidRDefault="000C49F0" w:rsidP="000C49F0">
      <w:pPr>
        <w:pStyle w:val="ac"/>
        <w:rPr>
          <w:sz w:val="25"/>
          <w:szCs w:val="25"/>
        </w:rPr>
      </w:pPr>
      <w:r w:rsidRPr="00076D9B">
        <w:rPr>
          <w:sz w:val="25"/>
          <w:szCs w:val="25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076D9B">
        <w:rPr>
          <w:sz w:val="25"/>
          <w:szCs w:val="25"/>
        </w:rPr>
        <w:t>на 2026 год и на плановый период 2027 и 2028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6FD5B946" w:rsidR="000C49F0" w:rsidRPr="00076D9B" w:rsidRDefault="000C49F0" w:rsidP="00396083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 постановлением администрации Ленинского городского округа Московской области </w:t>
      </w:r>
      <w:r w:rsidRPr="00076D9B">
        <w:rPr>
          <w:sz w:val="23"/>
          <w:szCs w:val="23"/>
          <w:shd w:val="clear" w:color="auto" w:fill="FFFFFF"/>
        </w:rPr>
        <w:t>от 26.02.2025 № 420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76D9B">
        <w:rPr>
          <w:sz w:val="23"/>
          <w:szCs w:val="23"/>
        </w:rPr>
        <w:t xml:space="preserve">», </w:t>
      </w:r>
      <w:r w:rsidR="00527D9C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0128DB">
        <w:rPr>
          <w:sz w:val="23"/>
          <w:szCs w:val="23"/>
        </w:rPr>
        <w:t>09</w:t>
      </w:r>
      <w:r w:rsidR="00D14AFC">
        <w:rPr>
          <w:sz w:val="23"/>
          <w:szCs w:val="23"/>
        </w:rPr>
        <w:t>.09</w:t>
      </w:r>
      <w:r w:rsidR="00527D9C" w:rsidRPr="003A141B">
        <w:rPr>
          <w:sz w:val="23"/>
          <w:szCs w:val="23"/>
        </w:rPr>
        <w:t xml:space="preserve">.2026 № </w:t>
      </w:r>
      <w:r w:rsidR="00D14AFC">
        <w:rPr>
          <w:sz w:val="23"/>
          <w:szCs w:val="23"/>
        </w:rPr>
        <w:t>19</w:t>
      </w:r>
      <w:r w:rsidR="000128DB">
        <w:rPr>
          <w:sz w:val="23"/>
          <w:szCs w:val="23"/>
        </w:rPr>
        <w:t>1</w:t>
      </w:r>
      <w:r w:rsidR="00AD6EF7">
        <w:rPr>
          <w:sz w:val="23"/>
          <w:szCs w:val="23"/>
        </w:rPr>
        <w:t>6</w:t>
      </w:r>
      <w:r w:rsidR="00527D9C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72385C">
        <w:rPr>
          <w:sz w:val="23"/>
          <w:szCs w:val="23"/>
        </w:rPr>
        <w:t>,</w:t>
      </w:r>
      <w:r w:rsidR="00396083" w:rsidRPr="00076D9B">
        <w:rPr>
          <w:sz w:val="23"/>
          <w:szCs w:val="23"/>
        </w:rPr>
        <w:t xml:space="preserve"> </w:t>
      </w:r>
      <w:r w:rsidR="00383348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383348">
        <w:rPr>
          <w:sz w:val="23"/>
          <w:szCs w:val="23"/>
        </w:rPr>
        <w:t>10.09</w:t>
      </w:r>
      <w:r w:rsidR="00383348" w:rsidRPr="003A141B">
        <w:rPr>
          <w:sz w:val="23"/>
          <w:szCs w:val="23"/>
        </w:rPr>
        <w:t xml:space="preserve">.2026 № </w:t>
      </w:r>
      <w:r w:rsidR="00383348">
        <w:rPr>
          <w:sz w:val="23"/>
          <w:szCs w:val="23"/>
        </w:rPr>
        <w:t>1927</w:t>
      </w:r>
      <w:r w:rsidR="00383348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383348">
        <w:rPr>
          <w:sz w:val="23"/>
          <w:szCs w:val="23"/>
        </w:rPr>
        <w:t xml:space="preserve">, </w:t>
      </w:r>
      <w:r w:rsidR="002659F1">
        <w:rPr>
          <w:sz w:val="23"/>
          <w:szCs w:val="23"/>
        </w:rPr>
        <w:t xml:space="preserve">служебной запиской от </w:t>
      </w:r>
      <w:r w:rsidR="00AD6EF7">
        <w:rPr>
          <w:sz w:val="23"/>
          <w:szCs w:val="23"/>
        </w:rPr>
        <w:t>Болотских Л.Ю.</w:t>
      </w:r>
      <w:r w:rsidR="002659F1">
        <w:rPr>
          <w:sz w:val="23"/>
          <w:szCs w:val="23"/>
        </w:rPr>
        <w:t xml:space="preserve"> </w:t>
      </w:r>
      <w:r w:rsidR="002659F1" w:rsidRPr="002659F1">
        <w:rPr>
          <w:sz w:val="23"/>
          <w:szCs w:val="23"/>
        </w:rPr>
        <w:t xml:space="preserve">от </w:t>
      </w:r>
      <w:r w:rsidR="00AD6EF7">
        <w:rPr>
          <w:sz w:val="23"/>
          <w:szCs w:val="23"/>
        </w:rPr>
        <w:t>26.08</w:t>
      </w:r>
      <w:r w:rsidR="002659F1" w:rsidRPr="002659F1">
        <w:rPr>
          <w:sz w:val="23"/>
          <w:szCs w:val="23"/>
        </w:rPr>
        <w:t>.2026 №125-01СЗ-</w:t>
      </w:r>
      <w:r w:rsidR="00AD6EF7">
        <w:rPr>
          <w:sz w:val="23"/>
          <w:szCs w:val="23"/>
        </w:rPr>
        <w:t>3167</w:t>
      </w:r>
      <w:r w:rsidR="002659F1">
        <w:rPr>
          <w:sz w:val="23"/>
          <w:szCs w:val="23"/>
        </w:rPr>
        <w:t>,</w:t>
      </w:r>
      <w:r w:rsidR="00383348">
        <w:rPr>
          <w:sz w:val="23"/>
          <w:szCs w:val="23"/>
        </w:rPr>
        <w:t xml:space="preserve"> служебной запиской от </w:t>
      </w:r>
      <w:proofErr w:type="spellStart"/>
      <w:r w:rsidR="00383348">
        <w:rPr>
          <w:sz w:val="23"/>
          <w:szCs w:val="23"/>
        </w:rPr>
        <w:t>Митряйкина</w:t>
      </w:r>
      <w:proofErr w:type="spellEnd"/>
      <w:r w:rsidR="00383348">
        <w:rPr>
          <w:sz w:val="23"/>
          <w:szCs w:val="23"/>
        </w:rPr>
        <w:t xml:space="preserve"> А.П. от 10.09.2026</w:t>
      </w:r>
      <w:r w:rsidR="00383348" w:rsidRPr="002659F1">
        <w:rPr>
          <w:sz w:val="23"/>
          <w:szCs w:val="23"/>
        </w:rPr>
        <w:t xml:space="preserve"> №125-01СЗ-</w:t>
      </w:r>
      <w:r w:rsidR="00383348">
        <w:rPr>
          <w:sz w:val="23"/>
          <w:szCs w:val="23"/>
        </w:rPr>
        <w:t>3401,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04BC3C3D" w14:textId="77777777" w:rsidR="00076D9B" w:rsidRPr="00A2682F" w:rsidRDefault="00076D9B" w:rsidP="000C49F0">
      <w:pPr>
        <w:jc w:val="center"/>
        <w:rPr>
          <w:sz w:val="24"/>
          <w:szCs w:val="24"/>
        </w:rPr>
      </w:pPr>
    </w:p>
    <w:p w14:paraId="173A5599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>1. Внести изменения в сводную бюджетную роспись бюджета Ленинского городского округа Московской области на 2026 год и на плановый период 2027 и 2028 годов, перераспределив бюджетные ассигнования в 2026 году согласно приложению.</w:t>
      </w:r>
    </w:p>
    <w:p w14:paraId="33F28428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2.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6D9B">
        <w:rPr>
          <w:sz w:val="23"/>
          <w:szCs w:val="23"/>
          <w:lang w:val="en-US"/>
        </w:rPr>
        <w:t>http</w:t>
      </w:r>
      <w:r w:rsidRPr="00076D9B">
        <w:rPr>
          <w:sz w:val="23"/>
          <w:szCs w:val="23"/>
        </w:rPr>
        <w:t>://</w:t>
      </w:r>
      <w:r w:rsidRPr="00076D9B">
        <w:rPr>
          <w:sz w:val="23"/>
          <w:szCs w:val="23"/>
          <w:lang w:val="en-US"/>
        </w:rPr>
        <w:t>www</w:t>
      </w:r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adm</w:t>
      </w:r>
      <w:proofErr w:type="spellEnd"/>
      <w:r w:rsidRPr="00076D9B">
        <w:rPr>
          <w:sz w:val="23"/>
          <w:szCs w:val="23"/>
        </w:rPr>
        <w:t>-</w:t>
      </w:r>
      <w:proofErr w:type="spellStart"/>
      <w:r w:rsidRPr="00076D9B">
        <w:rPr>
          <w:sz w:val="23"/>
          <w:szCs w:val="23"/>
          <w:lang w:val="en-US"/>
        </w:rPr>
        <w:t>vidnoe</w:t>
      </w:r>
      <w:proofErr w:type="spellEnd"/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ru</w:t>
      </w:r>
      <w:proofErr w:type="spellEnd"/>
      <w:r w:rsidRPr="00076D9B">
        <w:rPr>
          <w:sz w:val="23"/>
          <w:szCs w:val="23"/>
        </w:rPr>
        <w:t>.</w:t>
      </w:r>
    </w:p>
    <w:p w14:paraId="79C4C77F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3. Настоящий приказ вступает в силу со дня его подписания.</w:t>
      </w:r>
    </w:p>
    <w:p w14:paraId="0D265298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4. Контроль за исполнением настоящего приказа оставляю за собой.</w:t>
      </w:r>
    </w:p>
    <w:p w14:paraId="599601F3" w14:textId="77777777" w:rsidR="001D11CB" w:rsidRDefault="001D11CB" w:rsidP="000C49F0">
      <w:pPr>
        <w:pStyle w:val="aa"/>
      </w:pPr>
    </w:p>
    <w:p w14:paraId="76E2C3DE" w14:textId="77777777" w:rsidR="00076D9B" w:rsidRDefault="00076D9B" w:rsidP="000C49F0">
      <w:pPr>
        <w:pStyle w:val="aa"/>
      </w:pPr>
    </w:p>
    <w:p w14:paraId="5B0C069F" w14:textId="77777777" w:rsidR="00C0410A" w:rsidRDefault="00C0410A" w:rsidP="000C49F0">
      <w:pPr>
        <w:pStyle w:val="aa"/>
      </w:pPr>
    </w:p>
    <w:p w14:paraId="3F9ED925" w14:textId="77777777" w:rsidR="00C0410A" w:rsidRDefault="00C0410A" w:rsidP="000C49F0">
      <w:pPr>
        <w:pStyle w:val="aa"/>
      </w:pPr>
    </w:p>
    <w:p w14:paraId="06B55461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572B4DF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58FE7FD5" w14:textId="77777777" w:rsidR="00C0410A" w:rsidRDefault="00C0410A" w:rsidP="007A7FF4">
      <w:pPr>
        <w:pStyle w:val="ab"/>
        <w:rPr>
          <w:sz w:val="24"/>
          <w:szCs w:val="24"/>
        </w:rPr>
      </w:pPr>
    </w:p>
    <w:p w14:paraId="25D20B02" w14:textId="77777777" w:rsidR="00C0410A" w:rsidRDefault="00C0410A" w:rsidP="007A7FF4">
      <w:pPr>
        <w:pStyle w:val="ab"/>
        <w:rPr>
          <w:sz w:val="24"/>
          <w:szCs w:val="24"/>
        </w:rPr>
      </w:pPr>
    </w:p>
    <w:p w14:paraId="56F99280" w14:textId="77777777" w:rsidR="00C0410A" w:rsidRDefault="00C0410A" w:rsidP="007A7FF4">
      <w:pPr>
        <w:pStyle w:val="ab"/>
        <w:rPr>
          <w:sz w:val="24"/>
          <w:szCs w:val="24"/>
        </w:rPr>
      </w:pPr>
    </w:p>
    <w:p w14:paraId="6672F61B" w14:textId="3B11A6A2" w:rsidR="008B142E" w:rsidRDefault="008B142E" w:rsidP="008B142E">
      <w:pPr>
        <w:ind w:left="-709" w:hanging="142"/>
        <w:jc w:val="right"/>
        <w:rPr>
          <w:color w:val="000000"/>
        </w:rPr>
      </w:pPr>
      <w:r w:rsidRPr="00905FB3">
        <w:rPr>
          <w:color w:val="000000"/>
        </w:rPr>
        <w:lastRenderedPageBreak/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691B37">
        <w:rPr>
          <w:color w:val="000000"/>
        </w:rPr>
        <w:t>11</w:t>
      </w:r>
      <w:r w:rsidR="00D14AFC">
        <w:rPr>
          <w:color w:val="000000"/>
        </w:rPr>
        <w:t>.09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0128DB">
        <w:rPr>
          <w:color w:val="000000"/>
        </w:rPr>
        <w:t>8</w:t>
      </w:r>
      <w:r w:rsidR="00691B37">
        <w:rPr>
          <w:color w:val="000000"/>
        </w:rPr>
        <w:t>8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589C0BDB" w14:textId="3AD801C4" w:rsidR="00C0410A" w:rsidRPr="00905FB3" w:rsidRDefault="008B142E" w:rsidP="00132BF5">
      <w:pPr>
        <w:jc w:val="right"/>
        <w:rPr>
          <w:color w:val="000000"/>
        </w:rPr>
      </w:pPr>
      <w:r w:rsidRPr="00905FB3">
        <w:rPr>
          <w:color w:val="000000"/>
        </w:rPr>
        <w:t xml:space="preserve">Единица измерения: </w:t>
      </w:r>
      <w:proofErr w:type="spellStart"/>
      <w:r w:rsidR="00C0410A">
        <w:rPr>
          <w:color w:val="000000"/>
        </w:rPr>
        <w:t>тыс.руб</w:t>
      </w:r>
      <w:proofErr w:type="spellEnd"/>
      <w:r w:rsidR="00C0410A">
        <w:rPr>
          <w:color w:val="000000"/>
        </w:rPr>
        <w:t>.</w:t>
      </w:r>
    </w:p>
    <w:tbl>
      <w:tblPr>
        <w:tblW w:w="9913" w:type="dxa"/>
        <w:tblInd w:w="274" w:type="dxa"/>
        <w:tblLook w:val="04A0" w:firstRow="1" w:lastRow="0" w:firstColumn="1" w:lastColumn="0" w:noHBand="0" w:noVBand="1"/>
      </w:tblPr>
      <w:tblGrid>
        <w:gridCol w:w="3818"/>
        <w:gridCol w:w="709"/>
        <w:gridCol w:w="615"/>
        <w:gridCol w:w="1106"/>
        <w:gridCol w:w="483"/>
        <w:gridCol w:w="1056"/>
        <w:gridCol w:w="992"/>
        <w:gridCol w:w="1134"/>
      </w:tblGrid>
      <w:tr w:rsidR="0028776E" w:rsidRPr="0028776E" w14:paraId="2EC8086B" w14:textId="77777777" w:rsidTr="0028776E">
        <w:trPr>
          <w:trHeight w:val="690"/>
        </w:trPr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410F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1C0D08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2CA6F4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D9736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ED1C8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E728CFF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1 год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97D3F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BE047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3 год</w:t>
            </w:r>
          </w:p>
        </w:tc>
      </w:tr>
      <w:tr w:rsidR="0028776E" w:rsidRPr="0028776E" w14:paraId="2EC17BB5" w14:textId="77777777" w:rsidTr="0028776E">
        <w:trPr>
          <w:trHeight w:val="225"/>
        </w:trPr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F7B7D4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41A6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4D753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56E0F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C064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A6B1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A8D1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3BFC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28776E" w:rsidRPr="0028776E" w14:paraId="63D4D914" w14:textId="77777777" w:rsidTr="0028776E">
        <w:trPr>
          <w:trHeight w:val="46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398A2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35C70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E098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F8B6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2E933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B8FEA8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-6 188,0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E1E3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A90942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264BE7ED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8C5A1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2AADF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210B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919C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F799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5908A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-6 188,0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A96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EAE47A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31BF1C5E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D2D23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980D8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08BE0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2ED10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D4CB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25C4E7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-6 188,0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FAE6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D19EA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73A7E4C4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01D7D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807F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79554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8B3A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1A693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302E1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-6 188,0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61123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AC3632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7589158F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033C9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F4DCF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8C2F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D0DA6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15373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FB3AD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-6 188,0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C4E2C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1FDDB4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5442BC18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D009E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D7601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4DE94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BA1E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7927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37C3A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-6 188,0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8D80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6329A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4692EEF7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6D44A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AEB95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C7EA9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3D078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1527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25E5B7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-6 188,0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A7DB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E4AB79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3659482C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64171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9390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CDAF7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91C6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2AF99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874BCF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6 188,0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42C2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CD9EF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62480084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287EB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5043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03EAD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1344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EB7C6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1CDAB4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18EF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6C7818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5DFD1CF3" w14:textId="77777777" w:rsidTr="0028776E">
        <w:trPr>
          <w:trHeight w:val="69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8B2F2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5FCC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02D4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69AD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023D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2AFBB7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77FD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BF0A5C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6F1E369E" w14:textId="77777777" w:rsidTr="0028776E">
        <w:trPr>
          <w:trHeight w:val="46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C7297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"Управление имуществом и муниципальными финансами"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4DC4D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460D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32E0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1200000000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3AC5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0868B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52045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D3EC54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401DEAD1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23F03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Обеспечивающая подпрограмма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83A6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5FD1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BAD4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1250000000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46187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1E49D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48A9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466F06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162FA43D" w14:textId="77777777" w:rsidTr="0028776E">
        <w:trPr>
          <w:trHeight w:val="46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636E0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"Создание условий для реализации полномочий органов местного самоуправления"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42624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7E2B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20DD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1250100000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A4FF1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69B208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C2CF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415A3C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16D4A9A3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C7620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Обеспечение деятельности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C8BC8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B4F8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78A2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1250100120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C8B6F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8DE5D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610C9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AEE002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6D24705A" w14:textId="77777777" w:rsidTr="0028776E">
        <w:trPr>
          <w:trHeight w:val="46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C7DE5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B66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12D5D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64AC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1250100120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E08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671C4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73F4D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44314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45423E3E" w14:textId="77777777" w:rsidTr="0028776E">
        <w:trPr>
          <w:trHeight w:val="46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71692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9ABD8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237E9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7D990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1250100120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21CB7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14632F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DDF96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E74B57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1E85F651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AB142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EF78F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C06D6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F0A13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2359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5E047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5 588,0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F498A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14FEF5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6F48D99D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737E7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84E6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52CE0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74439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1170D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1E071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5 588,0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3E8FB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0DD248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5FA19089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447C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"Чистый округ"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D2AF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6A22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8347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2000000000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0D7AD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8ECEA8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5 588,0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ACF76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159FD6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54E110FE" w14:textId="77777777" w:rsidTr="0028776E">
        <w:trPr>
          <w:trHeight w:val="69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2AFA9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9C2B5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F6B34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06E5F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2010000000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73377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5E26F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5 588,0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87C56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96BD17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5C079828" w14:textId="77777777" w:rsidTr="0028776E">
        <w:trPr>
          <w:trHeight w:val="46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5C101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"Обеспечение комфортной среды проживания на территории муниципального образования"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A304F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C2495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458D1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2010100000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05151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DC995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5 588,0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2B33C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D2D379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43BC5407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51026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Комплексное благоустройство дворовых территорий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93E93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24CC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8D4D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2010101330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A7625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C3628B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854EC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CEC73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3910B55D" w14:textId="77777777" w:rsidTr="0028776E">
        <w:trPr>
          <w:trHeight w:val="46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07759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F4CE6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5FCE7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41299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2010101330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A218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C5A08C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CF20A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CE3D4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327AF6F5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A86F4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81423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93FDC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396C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2010101330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A23D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18FCB7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3CA4E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94D34C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27077268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0E182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Создание и ремонт пешеходных коммуникаций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7FD29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7EBE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2E1B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2010102110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A755D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352DA1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4 670,5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43FD8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B230D0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13B51C2E" w14:textId="77777777" w:rsidTr="0028776E">
        <w:trPr>
          <w:trHeight w:val="465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CC743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53A1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37681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5F206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2010102110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2D51B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3634AA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4 670,5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F3F04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714D74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3CECF44D" w14:textId="77777777" w:rsidTr="0028776E">
        <w:trPr>
          <w:trHeight w:val="30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6DDAA" w14:textId="77777777" w:rsidR="0028776E" w:rsidRPr="0028776E" w:rsidRDefault="0028776E" w:rsidP="002877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28B23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0A962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F158E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2010102110</w:t>
            </w:r>
          </w:p>
        </w:tc>
        <w:tc>
          <w:tcPr>
            <w:tcW w:w="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AB34A" w14:textId="77777777" w:rsidR="0028776E" w:rsidRPr="0028776E" w:rsidRDefault="0028776E" w:rsidP="002877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CFB65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4 670,5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51F8A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C7E6C6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28776E" w:rsidRPr="0028776E" w14:paraId="0C7C29AF" w14:textId="77777777" w:rsidTr="0028776E">
        <w:trPr>
          <w:trHeight w:val="270"/>
        </w:trPr>
        <w:tc>
          <w:tcPr>
            <w:tcW w:w="6731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64F48E" w14:textId="77777777" w:rsidR="0028776E" w:rsidRPr="0028776E" w:rsidRDefault="0028776E" w:rsidP="002877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6C978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F149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45E8D" w14:textId="77777777" w:rsidR="0028776E" w:rsidRPr="0028776E" w:rsidRDefault="0028776E" w:rsidP="0028776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776E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8837975">
    <w:abstractNumId w:val="4"/>
  </w:num>
  <w:num w:numId="2" w16cid:durableId="1091857382">
    <w:abstractNumId w:val="5"/>
  </w:num>
  <w:num w:numId="3" w16cid:durableId="594440153">
    <w:abstractNumId w:val="2"/>
  </w:num>
  <w:num w:numId="4" w16cid:durableId="1835292440">
    <w:abstractNumId w:val="0"/>
  </w:num>
  <w:num w:numId="5" w16cid:durableId="719668225">
    <w:abstractNumId w:val="6"/>
  </w:num>
  <w:num w:numId="6" w16cid:durableId="369301391">
    <w:abstractNumId w:val="8"/>
  </w:num>
  <w:num w:numId="7" w16cid:durableId="1628510744">
    <w:abstractNumId w:val="3"/>
  </w:num>
  <w:num w:numId="8" w16cid:durableId="1826973045">
    <w:abstractNumId w:val="1"/>
  </w:num>
  <w:num w:numId="9" w16cid:durableId="942037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5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28DB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17BC"/>
    <w:rsid w:val="00063774"/>
    <w:rsid w:val="000640DC"/>
    <w:rsid w:val="00064C92"/>
    <w:rsid w:val="000657D4"/>
    <w:rsid w:val="000671E9"/>
    <w:rsid w:val="000725B0"/>
    <w:rsid w:val="00074526"/>
    <w:rsid w:val="00076D9B"/>
    <w:rsid w:val="000830BB"/>
    <w:rsid w:val="0008674A"/>
    <w:rsid w:val="00086DC4"/>
    <w:rsid w:val="000917C1"/>
    <w:rsid w:val="0009395F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E7E17"/>
    <w:rsid w:val="000F1CD3"/>
    <w:rsid w:val="000F1D88"/>
    <w:rsid w:val="000F3666"/>
    <w:rsid w:val="00100420"/>
    <w:rsid w:val="00101364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2BF5"/>
    <w:rsid w:val="001374E9"/>
    <w:rsid w:val="00140129"/>
    <w:rsid w:val="00141315"/>
    <w:rsid w:val="0014734D"/>
    <w:rsid w:val="00150439"/>
    <w:rsid w:val="00151316"/>
    <w:rsid w:val="0015296A"/>
    <w:rsid w:val="0015386A"/>
    <w:rsid w:val="00155319"/>
    <w:rsid w:val="00160226"/>
    <w:rsid w:val="00160982"/>
    <w:rsid w:val="00161124"/>
    <w:rsid w:val="001611AD"/>
    <w:rsid w:val="00163FE3"/>
    <w:rsid w:val="00167D1F"/>
    <w:rsid w:val="001704AA"/>
    <w:rsid w:val="0017167B"/>
    <w:rsid w:val="00173402"/>
    <w:rsid w:val="00174782"/>
    <w:rsid w:val="00175A4E"/>
    <w:rsid w:val="00177FB1"/>
    <w:rsid w:val="00180639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1CB"/>
    <w:rsid w:val="001D12B0"/>
    <w:rsid w:val="001D17DA"/>
    <w:rsid w:val="001D2545"/>
    <w:rsid w:val="001D717B"/>
    <w:rsid w:val="001D79AD"/>
    <w:rsid w:val="001E0678"/>
    <w:rsid w:val="001E29EB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2462E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59F1"/>
    <w:rsid w:val="00267A42"/>
    <w:rsid w:val="00273ED1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7487"/>
    <w:rsid w:val="0028776E"/>
    <w:rsid w:val="00295D62"/>
    <w:rsid w:val="002A5212"/>
    <w:rsid w:val="002A5AF2"/>
    <w:rsid w:val="002B00D5"/>
    <w:rsid w:val="002B1D85"/>
    <w:rsid w:val="002B230F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2973"/>
    <w:rsid w:val="002F3049"/>
    <w:rsid w:val="002F4072"/>
    <w:rsid w:val="002F559A"/>
    <w:rsid w:val="00302BB4"/>
    <w:rsid w:val="0030349C"/>
    <w:rsid w:val="0030649F"/>
    <w:rsid w:val="00307E5E"/>
    <w:rsid w:val="00312F13"/>
    <w:rsid w:val="00313D86"/>
    <w:rsid w:val="0032119D"/>
    <w:rsid w:val="00322127"/>
    <w:rsid w:val="00325E06"/>
    <w:rsid w:val="00326C1E"/>
    <w:rsid w:val="003303CB"/>
    <w:rsid w:val="00330A27"/>
    <w:rsid w:val="0033259D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92F"/>
    <w:rsid w:val="00373A1E"/>
    <w:rsid w:val="00373E99"/>
    <w:rsid w:val="00375170"/>
    <w:rsid w:val="00375AF9"/>
    <w:rsid w:val="00376731"/>
    <w:rsid w:val="0037766E"/>
    <w:rsid w:val="00382029"/>
    <w:rsid w:val="00383348"/>
    <w:rsid w:val="00386531"/>
    <w:rsid w:val="00390067"/>
    <w:rsid w:val="0039023D"/>
    <w:rsid w:val="00393690"/>
    <w:rsid w:val="00395E44"/>
    <w:rsid w:val="00396083"/>
    <w:rsid w:val="003A141B"/>
    <w:rsid w:val="003A1B38"/>
    <w:rsid w:val="003A4927"/>
    <w:rsid w:val="003A5E73"/>
    <w:rsid w:val="003A7A13"/>
    <w:rsid w:val="003B3119"/>
    <w:rsid w:val="003B51CC"/>
    <w:rsid w:val="003B6990"/>
    <w:rsid w:val="003B7B82"/>
    <w:rsid w:val="003B7DEC"/>
    <w:rsid w:val="003C1AB9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A94"/>
    <w:rsid w:val="003F3F3C"/>
    <w:rsid w:val="003F56CC"/>
    <w:rsid w:val="004041E3"/>
    <w:rsid w:val="004047C0"/>
    <w:rsid w:val="00406E75"/>
    <w:rsid w:val="00410B96"/>
    <w:rsid w:val="00411338"/>
    <w:rsid w:val="00412906"/>
    <w:rsid w:val="00413D86"/>
    <w:rsid w:val="00415977"/>
    <w:rsid w:val="00417584"/>
    <w:rsid w:val="00420C82"/>
    <w:rsid w:val="00422718"/>
    <w:rsid w:val="004237A5"/>
    <w:rsid w:val="004266BF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6740"/>
    <w:rsid w:val="0046743B"/>
    <w:rsid w:val="00475837"/>
    <w:rsid w:val="004764C9"/>
    <w:rsid w:val="00476792"/>
    <w:rsid w:val="00477650"/>
    <w:rsid w:val="0048142D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131"/>
    <w:rsid w:val="004A22B8"/>
    <w:rsid w:val="004A3A6F"/>
    <w:rsid w:val="004A5373"/>
    <w:rsid w:val="004A5409"/>
    <w:rsid w:val="004A61FE"/>
    <w:rsid w:val="004A7FEE"/>
    <w:rsid w:val="004C0D37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998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428"/>
    <w:rsid w:val="00525C06"/>
    <w:rsid w:val="00527D9C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1AB4"/>
    <w:rsid w:val="005824EF"/>
    <w:rsid w:val="005841EE"/>
    <w:rsid w:val="00584F2C"/>
    <w:rsid w:val="00586A35"/>
    <w:rsid w:val="0059157C"/>
    <w:rsid w:val="00593F6D"/>
    <w:rsid w:val="0059433B"/>
    <w:rsid w:val="005974B0"/>
    <w:rsid w:val="00597F13"/>
    <w:rsid w:val="005A3B54"/>
    <w:rsid w:val="005A508E"/>
    <w:rsid w:val="005A6822"/>
    <w:rsid w:val="005A782E"/>
    <w:rsid w:val="005A7BD1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1C09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37324"/>
    <w:rsid w:val="0064080B"/>
    <w:rsid w:val="00641B8F"/>
    <w:rsid w:val="00652450"/>
    <w:rsid w:val="00655E58"/>
    <w:rsid w:val="00656900"/>
    <w:rsid w:val="0065791C"/>
    <w:rsid w:val="00666F50"/>
    <w:rsid w:val="00670AF1"/>
    <w:rsid w:val="00670DC6"/>
    <w:rsid w:val="00671819"/>
    <w:rsid w:val="00671C93"/>
    <w:rsid w:val="0067261B"/>
    <w:rsid w:val="006729C2"/>
    <w:rsid w:val="00672B30"/>
    <w:rsid w:val="006733E3"/>
    <w:rsid w:val="00676FE5"/>
    <w:rsid w:val="006806CC"/>
    <w:rsid w:val="00680780"/>
    <w:rsid w:val="006827E4"/>
    <w:rsid w:val="00687422"/>
    <w:rsid w:val="00691510"/>
    <w:rsid w:val="006915A3"/>
    <w:rsid w:val="00691B37"/>
    <w:rsid w:val="00691CD2"/>
    <w:rsid w:val="00691D09"/>
    <w:rsid w:val="006920A8"/>
    <w:rsid w:val="00692290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D79A4"/>
    <w:rsid w:val="006E1E3C"/>
    <w:rsid w:val="006E293F"/>
    <w:rsid w:val="006E4670"/>
    <w:rsid w:val="006E5A32"/>
    <w:rsid w:val="006E687C"/>
    <w:rsid w:val="006E69B2"/>
    <w:rsid w:val="006E77EE"/>
    <w:rsid w:val="006F057F"/>
    <w:rsid w:val="006F33E1"/>
    <w:rsid w:val="006F35A6"/>
    <w:rsid w:val="006F3CA7"/>
    <w:rsid w:val="006F6ED1"/>
    <w:rsid w:val="006F72DA"/>
    <w:rsid w:val="00700334"/>
    <w:rsid w:val="0070166B"/>
    <w:rsid w:val="007019B7"/>
    <w:rsid w:val="00702715"/>
    <w:rsid w:val="00702A20"/>
    <w:rsid w:val="0071212A"/>
    <w:rsid w:val="0071448B"/>
    <w:rsid w:val="007154BB"/>
    <w:rsid w:val="007159A6"/>
    <w:rsid w:val="007166AA"/>
    <w:rsid w:val="00720B71"/>
    <w:rsid w:val="0072385C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679CA"/>
    <w:rsid w:val="0077241D"/>
    <w:rsid w:val="00773831"/>
    <w:rsid w:val="007755ED"/>
    <w:rsid w:val="007758DE"/>
    <w:rsid w:val="007812DB"/>
    <w:rsid w:val="0078331E"/>
    <w:rsid w:val="007847AD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139A"/>
    <w:rsid w:val="007B20BD"/>
    <w:rsid w:val="007B3F37"/>
    <w:rsid w:val="007B5079"/>
    <w:rsid w:val="007B73F7"/>
    <w:rsid w:val="007C15E6"/>
    <w:rsid w:val="007C179C"/>
    <w:rsid w:val="007C546A"/>
    <w:rsid w:val="007D0346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E7F9E"/>
    <w:rsid w:val="007F40BA"/>
    <w:rsid w:val="007F68C5"/>
    <w:rsid w:val="007F7B8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0EBF"/>
    <w:rsid w:val="00822AE6"/>
    <w:rsid w:val="00822D6E"/>
    <w:rsid w:val="00826003"/>
    <w:rsid w:val="00826EB0"/>
    <w:rsid w:val="008272E1"/>
    <w:rsid w:val="0083320E"/>
    <w:rsid w:val="00836178"/>
    <w:rsid w:val="00840BF8"/>
    <w:rsid w:val="00844BAB"/>
    <w:rsid w:val="00845A67"/>
    <w:rsid w:val="00851A6F"/>
    <w:rsid w:val="00854EF2"/>
    <w:rsid w:val="00861A02"/>
    <w:rsid w:val="00864A65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317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4FA9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0990"/>
    <w:rsid w:val="0095263D"/>
    <w:rsid w:val="00952C43"/>
    <w:rsid w:val="00956478"/>
    <w:rsid w:val="009570A5"/>
    <w:rsid w:val="00957321"/>
    <w:rsid w:val="00957F73"/>
    <w:rsid w:val="00961148"/>
    <w:rsid w:val="009611A7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175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4C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17F9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895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56D1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EF7"/>
    <w:rsid w:val="00AD6F54"/>
    <w:rsid w:val="00AE2BCE"/>
    <w:rsid w:val="00AE4536"/>
    <w:rsid w:val="00AE4D20"/>
    <w:rsid w:val="00AE624B"/>
    <w:rsid w:val="00AE65C3"/>
    <w:rsid w:val="00AF026E"/>
    <w:rsid w:val="00AF195F"/>
    <w:rsid w:val="00AF6115"/>
    <w:rsid w:val="00AF7E6D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1CF5"/>
    <w:rsid w:val="00B43479"/>
    <w:rsid w:val="00B44AD7"/>
    <w:rsid w:val="00B4609F"/>
    <w:rsid w:val="00B46A61"/>
    <w:rsid w:val="00B479C4"/>
    <w:rsid w:val="00B53BBF"/>
    <w:rsid w:val="00B55CFE"/>
    <w:rsid w:val="00B569EC"/>
    <w:rsid w:val="00B6057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1C42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10A"/>
    <w:rsid w:val="00C04B4A"/>
    <w:rsid w:val="00C04EF3"/>
    <w:rsid w:val="00C05253"/>
    <w:rsid w:val="00C06842"/>
    <w:rsid w:val="00C11C36"/>
    <w:rsid w:val="00C14E4A"/>
    <w:rsid w:val="00C166B9"/>
    <w:rsid w:val="00C2086F"/>
    <w:rsid w:val="00C22532"/>
    <w:rsid w:val="00C25E23"/>
    <w:rsid w:val="00C26F4E"/>
    <w:rsid w:val="00C27599"/>
    <w:rsid w:val="00C27930"/>
    <w:rsid w:val="00C32B98"/>
    <w:rsid w:val="00C32FD2"/>
    <w:rsid w:val="00C37FDE"/>
    <w:rsid w:val="00C400F0"/>
    <w:rsid w:val="00C404C8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99E"/>
    <w:rsid w:val="00C83A24"/>
    <w:rsid w:val="00C84F22"/>
    <w:rsid w:val="00C87167"/>
    <w:rsid w:val="00C93939"/>
    <w:rsid w:val="00C955A4"/>
    <w:rsid w:val="00C96607"/>
    <w:rsid w:val="00C97382"/>
    <w:rsid w:val="00CA077E"/>
    <w:rsid w:val="00CA48E7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0A6E"/>
    <w:rsid w:val="00CD73D9"/>
    <w:rsid w:val="00CE023F"/>
    <w:rsid w:val="00CE1256"/>
    <w:rsid w:val="00CE1991"/>
    <w:rsid w:val="00CE1CF0"/>
    <w:rsid w:val="00CE4E48"/>
    <w:rsid w:val="00CE6049"/>
    <w:rsid w:val="00CE71DE"/>
    <w:rsid w:val="00CF0D34"/>
    <w:rsid w:val="00CF2426"/>
    <w:rsid w:val="00CF5A3C"/>
    <w:rsid w:val="00CF5F3F"/>
    <w:rsid w:val="00D00821"/>
    <w:rsid w:val="00D02F8B"/>
    <w:rsid w:val="00D117A4"/>
    <w:rsid w:val="00D14AFC"/>
    <w:rsid w:val="00D21CD7"/>
    <w:rsid w:val="00D27390"/>
    <w:rsid w:val="00D27477"/>
    <w:rsid w:val="00D307C5"/>
    <w:rsid w:val="00D33B76"/>
    <w:rsid w:val="00D343A7"/>
    <w:rsid w:val="00D373C4"/>
    <w:rsid w:val="00D3758B"/>
    <w:rsid w:val="00D375F3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653B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391F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E5830"/>
    <w:rsid w:val="00DF0100"/>
    <w:rsid w:val="00DF0B2B"/>
    <w:rsid w:val="00DF1D93"/>
    <w:rsid w:val="00DF7D03"/>
    <w:rsid w:val="00E008E2"/>
    <w:rsid w:val="00E01456"/>
    <w:rsid w:val="00E01A2C"/>
    <w:rsid w:val="00E044A5"/>
    <w:rsid w:val="00E04C67"/>
    <w:rsid w:val="00E05B3A"/>
    <w:rsid w:val="00E07870"/>
    <w:rsid w:val="00E11267"/>
    <w:rsid w:val="00E114BC"/>
    <w:rsid w:val="00E11C4E"/>
    <w:rsid w:val="00E122AB"/>
    <w:rsid w:val="00E12F84"/>
    <w:rsid w:val="00E16AA1"/>
    <w:rsid w:val="00E20CF3"/>
    <w:rsid w:val="00E23235"/>
    <w:rsid w:val="00E341AA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55DC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4D32"/>
    <w:rsid w:val="00EC782A"/>
    <w:rsid w:val="00ED183F"/>
    <w:rsid w:val="00ED1E47"/>
    <w:rsid w:val="00ED4023"/>
    <w:rsid w:val="00ED74B6"/>
    <w:rsid w:val="00EE177D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5788F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5137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EEDC-610E-4020-AFD1-3C83166F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163</TotalTime>
  <Pages>3</Pages>
  <Words>633</Words>
  <Characters>4319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5</cp:revision>
  <cp:lastPrinted>2026-09-09T13:49:00Z</cp:lastPrinted>
  <dcterms:created xsi:type="dcterms:W3CDTF">2026-09-11T09:10:00Z</dcterms:created>
  <dcterms:modified xsi:type="dcterms:W3CDTF">2026-09-14T11:17:00Z</dcterms:modified>
</cp:coreProperties>
</file>