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330B88EA" w:rsidR="00B317A3" w:rsidRPr="00A2682F" w:rsidRDefault="001A49BA" w:rsidP="005142BD">
            <w:pPr>
              <w:pStyle w:val="a8"/>
              <w:jc w:val="center"/>
            </w:pPr>
            <w:r>
              <w:t>09.10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36F6F7E8" w:rsidR="00B317A3" w:rsidRPr="00C27930" w:rsidRDefault="001A49BA" w:rsidP="00213065">
            <w:pPr>
              <w:pStyle w:val="a8"/>
              <w:jc w:val="center"/>
            </w:pPr>
            <w:r>
              <w:t>100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A2682F">
        <w:rPr>
          <w:sz w:val="26"/>
          <w:szCs w:val="26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A2682F">
        <w:rPr>
          <w:sz w:val="26"/>
          <w:szCs w:val="26"/>
        </w:rPr>
        <w:t>на 202</w:t>
      </w:r>
      <w:r>
        <w:rPr>
          <w:sz w:val="26"/>
          <w:szCs w:val="26"/>
        </w:rPr>
        <w:t>6</w:t>
      </w:r>
      <w:r w:rsidRPr="00A2682F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7</w:t>
      </w:r>
      <w:r w:rsidRPr="00A2682F">
        <w:rPr>
          <w:sz w:val="26"/>
          <w:szCs w:val="26"/>
        </w:rPr>
        <w:t xml:space="preserve"> и 202</w:t>
      </w:r>
      <w:r>
        <w:rPr>
          <w:sz w:val="26"/>
          <w:szCs w:val="26"/>
        </w:rPr>
        <w:t>8</w:t>
      </w:r>
      <w:r w:rsidRPr="00A2682F">
        <w:rPr>
          <w:sz w:val="26"/>
          <w:szCs w:val="26"/>
        </w:rPr>
        <w:t xml:space="preserve">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02FEE56E" w:rsidR="000C49F0" w:rsidRPr="001B4588" w:rsidRDefault="000C49F0" w:rsidP="000C49F0">
      <w:pPr>
        <w:ind w:firstLine="284"/>
        <w:jc w:val="both"/>
        <w:rPr>
          <w:sz w:val="24"/>
          <w:szCs w:val="24"/>
        </w:rPr>
      </w:pPr>
      <w:r w:rsidRPr="00A2682F">
        <w:rPr>
          <w:sz w:val="24"/>
          <w:szCs w:val="24"/>
        </w:rPr>
        <w:t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</w:t>
      </w:r>
      <w:r>
        <w:rPr>
          <w:sz w:val="24"/>
          <w:szCs w:val="24"/>
        </w:rPr>
        <w:t xml:space="preserve"> постановлением администрации Ленинского городского округа Московской области </w:t>
      </w:r>
      <w:r w:rsidRPr="00086DC4">
        <w:rPr>
          <w:sz w:val="24"/>
          <w:szCs w:val="24"/>
          <w:shd w:val="clear" w:color="auto" w:fill="FFFFFF"/>
        </w:rPr>
        <w:t xml:space="preserve">от </w:t>
      </w:r>
      <w:r>
        <w:rPr>
          <w:sz w:val="24"/>
          <w:szCs w:val="24"/>
          <w:shd w:val="clear" w:color="auto" w:fill="FFFFFF"/>
        </w:rPr>
        <w:t>26.02.2025</w:t>
      </w:r>
      <w:r w:rsidRPr="00086DC4">
        <w:rPr>
          <w:sz w:val="24"/>
          <w:szCs w:val="24"/>
          <w:shd w:val="clear" w:color="auto" w:fill="FFFFFF"/>
        </w:rPr>
        <w:t xml:space="preserve"> №</w:t>
      </w:r>
      <w:r>
        <w:rPr>
          <w:sz w:val="24"/>
          <w:szCs w:val="24"/>
          <w:shd w:val="clear" w:color="auto" w:fill="FFFFFF"/>
        </w:rPr>
        <w:t xml:space="preserve"> 420</w:t>
      </w:r>
      <w:r w:rsidRPr="00086DC4">
        <w:rPr>
          <w:sz w:val="24"/>
          <w:szCs w:val="24"/>
          <w:shd w:val="clear" w:color="auto" w:fill="FFFFFF"/>
        </w:rPr>
        <w:t xml:space="preserve">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86DC4">
        <w:rPr>
          <w:sz w:val="24"/>
          <w:szCs w:val="24"/>
        </w:rPr>
        <w:t>»</w:t>
      </w:r>
      <w:r>
        <w:rPr>
          <w:sz w:val="24"/>
          <w:szCs w:val="24"/>
        </w:rPr>
        <w:t xml:space="preserve">, постановлением администрации Ленинского городского округа Московской области от </w:t>
      </w:r>
      <w:r w:rsidR="001A49BA">
        <w:rPr>
          <w:sz w:val="24"/>
          <w:szCs w:val="24"/>
        </w:rPr>
        <w:t>01</w:t>
      </w:r>
      <w:r w:rsidR="00483487">
        <w:rPr>
          <w:sz w:val="24"/>
          <w:szCs w:val="24"/>
        </w:rPr>
        <w:t>.</w:t>
      </w:r>
      <w:r w:rsidR="001A49BA">
        <w:rPr>
          <w:sz w:val="24"/>
          <w:szCs w:val="24"/>
        </w:rPr>
        <w:t>10</w:t>
      </w:r>
      <w:r>
        <w:rPr>
          <w:sz w:val="24"/>
          <w:szCs w:val="24"/>
        </w:rPr>
        <w:t xml:space="preserve">.2026 № </w:t>
      </w:r>
      <w:r w:rsidR="001A49BA">
        <w:rPr>
          <w:sz w:val="24"/>
          <w:szCs w:val="24"/>
        </w:rPr>
        <w:t>2090</w:t>
      </w:r>
      <w:r>
        <w:rPr>
          <w:sz w:val="24"/>
          <w:szCs w:val="24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483487">
        <w:rPr>
          <w:sz w:val="24"/>
          <w:szCs w:val="24"/>
        </w:rPr>
        <w:t xml:space="preserve">, служебной запиской </w:t>
      </w:r>
      <w:r w:rsidR="001A49BA">
        <w:rPr>
          <w:sz w:val="24"/>
          <w:szCs w:val="24"/>
        </w:rPr>
        <w:t>И.С. Гетмана</w:t>
      </w:r>
      <w:r w:rsidR="00483487">
        <w:rPr>
          <w:sz w:val="24"/>
          <w:szCs w:val="24"/>
        </w:rPr>
        <w:t xml:space="preserve"> от </w:t>
      </w:r>
      <w:r w:rsidR="001A49BA">
        <w:rPr>
          <w:sz w:val="24"/>
          <w:szCs w:val="24"/>
        </w:rPr>
        <w:t>21.09</w:t>
      </w:r>
      <w:r w:rsidR="00483487">
        <w:rPr>
          <w:sz w:val="24"/>
          <w:szCs w:val="24"/>
        </w:rPr>
        <w:t>.2026 №</w:t>
      </w:r>
      <w:r w:rsidR="001A49BA">
        <w:rPr>
          <w:sz w:val="24"/>
          <w:szCs w:val="24"/>
        </w:rPr>
        <w:t xml:space="preserve"> вх 2825/1</w:t>
      </w:r>
      <w:r>
        <w:rPr>
          <w:sz w:val="24"/>
          <w:szCs w:val="24"/>
        </w:rPr>
        <w:t xml:space="preserve">, 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Pr="00A2682F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7E1C1ABA" w14:textId="77777777" w:rsidR="000C49F0" w:rsidRDefault="000C49F0" w:rsidP="000C49F0">
      <w:pPr>
        <w:ind w:firstLine="284"/>
        <w:jc w:val="both"/>
        <w:rPr>
          <w:sz w:val="24"/>
          <w:szCs w:val="24"/>
        </w:rPr>
      </w:pPr>
    </w:p>
    <w:p w14:paraId="173A5599" w14:textId="3003C1EC" w:rsidR="000C49F0" w:rsidRPr="00280847" w:rsidRDefault="000C49F0" w:rsidP="000C49F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86DC4">
        <w:rPr>
          <w:sz w:val="24"/>
          <w:szCs w:val="24"/>
        </w:rPr>
        <w:t>В</w:t>
      </w:r>
      <w:r>
        <w:rPr>
          <w:sz w:val="24"/>
          <w:szCs w:val="24"/>
        </w:rPr>
        <w:t>нести изменения в сводную бюджетную роспись бюджета Ленинского городского округа Московской области на 2026 год</w:t>
      </w:r>
      <w:r w:rsidRPr="00086DC4">
        <w:rPr>
          <w:sz w:val="24"/>
          <w:szCs w:val="24"/>
        </w:rPr>
        <w:t xml:space="preserve"> </w:t>
      </w:r>
      <w:r>
        <w:rPr>
          <w:sz w:val="24"/>
          <w:szCs w:val="24"/>
        </w:rPr>
        <w:t>и на плановый период 2027 и 2028 годов, перераспределив бюджетные ассигнования в 202</w:t>
      </w:r>
      <w:r w:rsidR="001A49BA">
        <w:rPr>
          <w:sz w:val="24"/>
          <w:szCs w:val="24"/>
        </w:rPr>
        <w:t>8</w:t>
      </w:r>
      <w:r>
        <w:rPr>
          <w:sz w:val="24"/>
          <w:szCs w:val="24"/>
        </w:rPr>
        <w:t xml:space="preserve"> году согласно приложению.</w:t>
      </w:r>
    </w:p>
    <w:p w14:paraId="33F28428" w14:textId="77777777" w:rsidR="000C49F0" w:rsidRPr="00A2682F" w:rsidRDefault="000C49F0" w:rsidP="000C49F0">
      <w:pPr>
        <w:ind w:firstLine="284"/>
        <w:jc w:val="both"/>
        <w:rPr>
          <w:sz w:val="24"/>
          <w:szCs w:val="24"/>
        </w:rPr>
      </w:pPr>
      <w:r w:rsidRPr="00086DC4">
        <w:rPr>
          <w:sz w:val="24"/>
          <w:szCs w:val="24"/>
        </w:rPr>
        <w:t>2. Начальнику организационно-правового отдела Т.И. Русановой обеспечить</w:t>
      </w:r>
      <w:r w:rsidRPr="00A2682F">
        <w:rPr>
          <w:sz w:val="24"/>
          <w:szCs w:val="24"/>
        </w:rPr>
        <w:t xml:space="preserve"> размещение приказа в информационно-телекоммуникационной сети Интернет по адресу: </w:t>
      </w:r>
      <w:r w:rsidRPr="00A2682F">
        <w:rPr>
          <w:sz w:val="24"/>
          <w:szCs w:val="24"/>
          <w:lang w:val="en-US"/>
        </w:rPr>
        <w:t>http</w:t>
      </w:r>
      <w:r w:rsidRPr="00A2682F">
        <w:rPr>
          <w:sz w:val="24"/>
          <w:szCs w:val="24"/>
        </w:rPr>
        <w:t>://</w:t>
      </w:r>
      <w:r w:rsidRPr="00A2682F">
        <w:rPr>
          <w:sz w:val="24"/>
          <w:szCs w:val="24"/>
          <w:lang w:val="en-US"/>
        </w:rPr>
        <w:t>www</w:t>
      </w:r>
      <w:r w:rsidRPr="00A2682F">
        <w:rPr>
          <w:sz w:val="24"/>
          <w:szCs w:val="24"/>
        </w:rPr>
        <w:t>.</w:t>
      </w:r>
      <w:r w:rsidRPr="00A2682F">
        <w:rPr>
          <w:sz w:val="24"/>
          <w:szCs w:val="24"/>
          <w:lang w:val="en-US"/>
        </w:rPr>
        <w:t>adm</w:t>
      </w:r>
      <w:r w:rsidRPr="00A2682F">
        <w:rPr>
          <w:sz w:val="24"/>
          <w:szCs w:val="24"/>
        </w:rPr>
        <w:t>-</w:t>
      </w:r>
      <w:r w:rsidRPr="00A2682F">
        <w:rPr>
          <w:sz w:val="24"/>
          <w:szCs w:val="24"/>
          <w:lang w:val="en-US"/>
        </w:rPr>
        <w:t>vidnoe</w:t>
      </w:r>
      <w:r w:rsidRPr="00A2682F">
        <w:rPr>
          <w:sz w:val="24"/>
          <w:szCs w:val="24"/>
        </w:rPr>
        <w:t>.</w:t>
      </w:r>
      <w:r w:rsidRPr="00A2682F">
        <w:rPr>
          <w:sz w:val="24"/>
          <w:szCs w:val="24"/>
          <w:lang w:val="en-US"/>
        </w:rPr>
        <w:t>ru</w:t>
      </w:r>
      <w:r w:rsidRPr="00A2682F">
        <w:rPr>
          <w:sz w:val="24"/>
          <w:szCs w:val="24"/>
        </w:rPr>
        <w:t>.</w:t>
      </w:r>
    </w:p>
    <w:p w14:paraId="79C4C77F" w14:textId="77777777" w:rsidR="000C49F0" w:rsidRPr="00A2682F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A2682F">
        <w:rPr>
          <w:rFonts w:ascii="Times New Roman" w:hAnsi="Times New Roman"/>
          <w:sz w:val="24"/>
          <w:szCs w:val="24"/>
        </w:rPr>
        <w:t>3. Настоящий приказ вступает в силу со дня его подписания.</w:t>
      </w:r>
    </w:p>
    <w:p w14:paraId="0D265298" w14:textId="77777777" w:rsidR="000C49F0" w:rsidRPr="00A2682F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4"/>
          <w:szCs w:val="24"/>
        </w:rPr>
      </w:pPr>
      <w:r w:rsidRPr="00A2682F">
        <w:rPr>
          <w:rFonts w:ascii="Times New Roman" w:hAnsi="Times New Roman"/>
          <w:sz w:val="24"/>
          <w:szCs w:val="24"/>
        </w:rPr>
        <w:t>4. Контроль за исполнением настоящего приказа оставляю за собой.</w:t>
      </w:r>
    </w:p>
    <w:p w14:paraId="123B43A6" w14:textId="77777777" w:rsidR="000C49F0" w:rsidRDefault="000C49F0" w:rsidP="000C49F0">
      <w:pPr>
        <w:pStyle w:val="aa"/>
      </w:pPr>
    </w:p>
    <w:p w14:paraId="74585BB8" w14:textId="77777777" w:rsidR="00666FB3" w:rsidRDefault="00666FB3" w:rsidP="00666FB3">
      <w:pPr>
        <w:pStyle w:val="aa"/>
      </w:pPr>
    </w:p>
    <w:p w14:paraId="7CC3A8B6" w14:textId="77777777" w:rsidR="00666FB3" w:rsidRDefault="00666FB3" w:rsidP="00666FB3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92C4C85" w14:textId="77777777" w:rsidR="00666FB3" w:rsidRDefault="00666FB3" w:rsidP="00666FB3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338074A4" w14:textId="77777777" w:rsidR="00666FB3" w:rsidRDefault="00666FB3" w:rsidP="00666FB3">
      <w:pPr>
        <w:pStyle w:val="ab"/>
        <w:rPr>
          <w:sz w:val="24"/>
          <w:szCs w:val="24"/>
        </w:rPr>
      </w:pPr>
    </w:p>
    <w:p w14:paraId="620787D3" w14:textId="77777777" w:rsidR="00666FB3" w:rsidRDefault="00666FB3" w:rsidP="00666FB3">
      <w:pPr>
        <w:pStyle w:val="ab"/>
        <w:rPr>
          <w:sz w:val="24"/>
          <w:szCs w:val="24"/>
        </w:rPr>
      </w:pPr>
    </w:p>
    <w:p w14:paraId="1EB3BF7A" w14:textId="77777777" w:rsidR="007A7FF4" w:rsidRDefault="007A7FF4" w:rsidP="007A7FF4">
      <w:pPr>
        <w:pStyle w:val="ab"/>
        <w:rPr>
          <w:sz w:val="24"/>
          <w:szCs w:val="24"/>
        </w:rPr>
      </w:pPr>
    </w:p>
    <w:p w14:paraId="7C0B6B24" w14:textId="77777777" w:rsidR="00E677F1" w:rsidRDefault="00E677F1" w:rsidP="00450565">
      <w:pPr>
        <w:rPr>
          <w:sz w:val="24"/>
          <w:szCs w:val="24"/>
        </w:rPr>
      </w:pPr>
    </w:p>
    <w:p w14:paraId="75651D40" w14:textId="77777777" w:rsidR="00666FB3" w:rsidRDefault="00666FB3" w:rsidP="00450565">
      <w:pPr>
        <w:rPr>
          <w:sz w:val="24"/>
          <w:szCs w:val="24"/>
        </w:rPr>
      </w:pPr>
    </w:p>
    <w:p w14:paraId="43DA24AE" w14:textId="77777777" w:rsidR="00666FB3" w:rsidRDefault="00666FB3" w:rsidP="00450565">
      <w:pPr>
        <w:rPr>
          <w:sz w:val="24"/>
          <w:szCs w:val="24"/>
        </w:rPr>
      </w:pPr>
    </w:p>
    <w:p w14:paraId="70A52596" w14:textId="77777777" w:rsidR="00666FB3" w:rsidRDefault="00666FB3" w:rsidP="00450565">
      <w:pPr>
        <w:rPr>
          <w:sz w:val="24"/>
          <w:szCs w:val="24"/>
        </w:rPr>
      </w:pPr>
    </w:p>
    <w:p w14:paraId="6672F61B" w14:textId="4A7BD712" w:rsidR="008B142E" w:rsidRDefault="008B142E" w:rsidP="008B142E">
      <w:pPr>
        <w:ind w:left="-709" w:hanging="142"/>
        <w:jc w:val="right"/>
        <w:rPr>
          <w:sz w:val="24"/>
          <w:szCs w:val="24"/>
        </w:rPr>
      </w:pPr>
      <w:r w:rsidRPr="00905FB3">
        <w:rPr>
          <w:color w:val="000000"/>
        </w:rPr>
        <w:lastRenderedPageBreak/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1A49BA">
        <w:rPr>
          <w:color w:val="000000"/>
        </w:rPr>
        <w:t>09</w:t>
      </w:r>
      <w:r w:rsidR="00483487">
        <w:rPr>
          <w:color w:val="000000"/>
        </w:rPr>
        <w:t>.</w:t>
      </w:r>
      <w:r w:rsidR="001A49BA">
        <w:rPr>
          <w:color w:val="000000"/>
        </w:rPr>
        <w:t>10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691510">
        <w:rPr>
          <w:color w:val="000000"/>
        </w:rPr>
        <w:t xml:space="preserve"> </w:t>
      </w:r>
      <w:r w:rsidR="001A49BA">
        <w:rPr>
          <w:color w:val="000000"/>
        </w:rPr>
        <w:t>100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00C4A8D5" w14:textId="77777777" w:rsidR="008B142E" w:rsidRDefault="008B142E" w:rsidP="001A49BA">
      <w:pPr>
        <w:jc w:val="right"/>
        <w:rPr>
          <w:color w:val="000000"/>
        </w:rPr>
      </w:pPr>
      <w:r w:rsidRPr="00905FB3">
        <w:rPr>
          <w:color w:val="000000"/>
        </w:rPr>
        <w:t>Единица измерения: тыс. руб.</w:t>
      </w:r>
    </w:p>
    <w:tbl>
      <w:tblPr>
        <w:tblW w:w="10196" w:type="dxa"/>
        <w:tblLook w:val="04A0" w:firstRow="1" w:lastRow="0" w:firstColumn="1" w:lastColumn="0" w:noHBand="0" w:noVBand="1"/>
      </w:tblPr>
      <w:tblGrid>
        <w:gridCol w:w="3790"/>
        <w:gridCol w:w="709"/>
        <w:gridCol w:w="615"/>
        <w:gridCol w:w="1106"/>
        <w:gridCol w:w="577"/>
        <w:gridCol w:w="1131"/>
        <w:gridCol w:w="1134"/>
        <w:gridCol w:w="1134"/>
      </w:tblGrid>
      <w:tr w:rsidR="001A49BA" w:rsidRPr="001A49BA" w14:paraId="518A2E10" w14:textId="77777777" w:rsidTr="001A49BA">
        <w:trPr>
          <w:trHeight w:val="690"/>
        </w:trPr>
        <w:tc>
          <w:tcPr>
            <w:tcW w:w="3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E597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A75EE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B0DB1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91E29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6E316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A294D1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1 год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3D6E4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7AECF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3 год</w:t>
            </w:r>
          </w:p>
        </w:tc>
      </w:tr>
      <w:tr w:rsidR="001A49BA" w:rsidRPr="001A49BA" w14:paraId="36A878EB" w14:textId="77777777" w:rsidTr="001A49BA">
        <w:trPr>
          <w:trHeight w:val="225"/>
        </w:trPr>
        <w:tc>
          <w:tcPr>
            <w:tcW w:w="37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16071C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B9B36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E1884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F7F1A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C1218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EC9C1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EE34E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2FA47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1A49BA" w:rsidRPr="001A49BA" w14:paraId="226A0F8B" w14:textId="77777777" w:rsidTr="001A49BA">
        <w:trPr>
          <w:trHeight w:val="465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3A469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75690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0CD6C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56C7F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009D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759448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6394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E6DAF0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-44 862,5</w:t>
            </w:r>
          </w:p>
        </w:tc>
      </w:tr>
      <w:tr w:rsidR="001A49BA" w:rsidRPr="001A49BA" w14:paraId="10039D66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2FF9E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52C1C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1499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5171C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46BBC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15C79E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7B458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EE536F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-44 862,5</w:t>
            </w:r>
          </w:p>
        </w:tc>
      </w:tr>
      <w:tr w:rsidR="001A49BA" w:rsidRPr="001A49BA" w14:paraId="6EF7C9B4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A0959" w14:textId="77777777" w:rsidR="001A49BA" w:rsidRPr="001A49BA" w:rsidRDefault="001A49BA" w:rsidP="001A49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59D7B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6527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0718C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0BC50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05023C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381FA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0E26EB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FF0000"/>
                <w:sz w:val="16"/>
                <w:szCs w:val="16"/>
              </w:rPr>
              <w:t>-44 862,5</w:t>
            </w:r>
          </w:p>
        </w:tc>
      </w:tr>
      <w:tr w:rsidR="001A49BA" w:rsidRPr="001A49BA" w14:paraId="3E932FB5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F168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6F5B9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BD54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53AED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24FDE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5ED336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9971B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86D481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-44 862,5</w:t>
            </w:r>
          </w:p>
        </w:tc>
      </w:tr>
      <w:tr w:rsidR="001A49BA" w:rsidRPr="001A49BA" w14:paraId="571B63B2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9FA3D" w14:textId="77777777" w:rsidR="001A49BA" w:rsidRPr="001A49BA" w:rsidRDefault="001A49BA" w:rsidP="001A49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1B49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95101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78E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BA16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AB35CB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B9CFD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0273A4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FF0000"/>
                <w:sz w:val="16"/>
                <w:szCs w:val="16"/>
              </w:rPr>
              <w:t>-44 862,5</w:t>
            </w:r>
          </w:p>
        </w:tc>
      </w:tr>
      <w:tr w:rsidR="001A49BA" w:rsidRPr="001A49BA" w14:paraId="4D7A2F86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C8D16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D74A2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05D6C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CA14B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4A8C4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9B496F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D062F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C31143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-44 862,5</w:t>
            </w:r>
          </w:p>
        </w:tc>
      </w:tr>
      <w:tr w:rsidR="001A49BA" w:rsidRPr="001A49BA" w14:paraId="5D86C795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E0F01" w14:textId="77777777" w:rsidR="001A49BA" w:rsidRPr="001A49BA" w:rsidRDefault="001A49BA" w:rsidP="001A49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85B5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0639F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A8FC6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A5D92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47E2F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9AA3E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E4C5D8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FF0000"/>
                <w:sz w:val="16"/>
                <w:szCs w:val="16"/>
              </w:rPr>
              <w:t>-44 862,5</w:t>
            </w:r>
          </w:p>
        </w:tc>
      </w:tr>
      <w:tr w:rsidR="001A49BA" w:rsidRPr="001A49BA" w14:paraId="605B2950" w14:textId="77777777" w:rsidTr="001A49BA">
        <w:trPr>
          <w:trHeight w:val="465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9059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Управление образования администрации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56B6B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6AD7B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A17B5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C544B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BA9D68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588A8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C861C2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2764993A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DA1A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7CA79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F522F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0A0D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6B0FF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0E128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A900E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65185E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5729E65A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200F" w14:textId="77777777" w:rsidR="001A49BA" w:rsidRPr="001A49BA" w:rsidRDefault="001A49BA" w:rsidP="001A49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5BF0E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739A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283A1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0A987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E48B6A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54695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31C39A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332BACA6" w14:textId="77777777" w:rsidTr="001A49BA">
        <w:trPr>
          <w:trHeight w:val="465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6EAD3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BA294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8E067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5CB0E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1800000000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807A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8C7820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9391E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411767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36742E26" w14:textId="77777777" w:rsidTr="001A49BA">
        <w:trPr>
          <w:trHeight w:val="465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B3B2A" w14:textId="77777777" w:rsidR="001A49BA" w:rsidRPr="001A49BA" w:rsidRDefault="001A49BA" w:rsidP="001A49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9927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41799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A2FE9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1830000000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CC3A0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E9C3FD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0AC36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AB4B4A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5C271B39" w14:textId="77777777" w:rsidTr="001A49BA">
        <w:trPr>
          <w:trHeight w:val="69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4099" w14:textId="77777777" w:rsidR="001A49BA" w:rsidRPr="001A49BA" w:rsidRDefault="001A49BA" w:rsidP="001A49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9EA6D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31DF4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108FB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1830700000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2823E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5B3E26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BDF12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596FEA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42D38387" w14:textId="77777777" w:rsidTr="001A49BA">
        <w:trPr>
          <w:trHeight w:val="465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41BE" w14:textId="77777777" w:rsidR="001A49BA" w:rsidRPr="001A49BA" w:rsidRDefault="001A49BA" w:rsidP="001A49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30B0F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C340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430C7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1830700390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2C64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33D9F5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D7FD7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5E5444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50100CA9" w14:textId="77777777" w:rsidTr="001A49BA">
        <w:trPr>
          <w:trHeight w:val="465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AF2E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4915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A8E83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9EFF0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1830700390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69471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998D1D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7781E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57BD8F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490A9891" w14:textId="77777777" w:rsidTr="001A49BA">
        <w:trPr>
          <w:trHeight w:val="30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296F3" w14:textId="77777777" w:rsidR="001A49BA" w:rsidRPr="001A49BA" w:rsidRDefault="001A49BA" w:rsidP="001A49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59CCD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D4AFA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21EE0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1830700390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7135" w14:textId="77777777" w:rsidR="001A49BA" w:rsidRPr="001A49BA" w:rsidRDefault="001A49BA" w:rsidP="001A4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1EE594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A4B1D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00640A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color w:val="000000"/>
                <w:sz w:val="16"/>
                <w:szCs w:val="16"/>
              </w:rPr>
              <w:t>44 862,5</w:t>
            </w:r>
          </w:p>
        </w:tc>
      </w:tr>
      <w:tr w:rsidR="001A49BA" w:rsidRPr="001A49BA" w14:paraId="0D6E7F21" w14:textId="77777777" w:rsidTr="001A49BA">
        <w:trPr>
          <w:trHeight w:val="270"/>
        </w:trPr>
        <w:tc>
          <w:tcPr>
            <w:tcW w:w="679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8BD0B6" w14:textId="77777777" w:rsidR="001A49BA" w:rsidRPr="001A49BA" w:rsidRDefault="001A49BA" w:rsidP="001A49B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2AE62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BE65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CE589" w14:textId="77777777" w:rsidR="001A49BA" w:rsidRPr="001A49BA" w:rsidRDefault="001A49BA" w:rsidP="001A49B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49B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450167114">
    <w:abstractNumId w:val="4"/>
  </w:num>
  <w:num w:numId="2" w16cid:durableId="2119327713">
    <w:abstractNumId w:val="5"/>
  </w:num>
  <w:num w:numId="3" w16cid:durableId="583295827">
    <w:abstractNumId w:val="2"/>
  </w:num>
  <w:num w:numId="4" w16cid:durableId="107479317">
    <w:abstractNumId w:val="0"/>
  </w:num>
  <w:num w:numId="5" w16cid:durableId="1366252201">
    <w:abstractNumId w:val="6"/>
  </w:num>
  <w:num w:numId="6" w16cid:durableId="1267614399">
    <w:abstractNumId w:val="8"/>
  </w:num>
  <w:num w:numId="7" w16cid:durableId="271791148">
    <w:abstractNumId w:val="3"/>
  </w:num>
  <w:num w:numId="8" w16cid:durableId="1191453208">
    <w:abstractNumId w:val="1"/>
  </w:num>
  <w:num w:numId="9" w16cid:durableId="12484912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3B3E"/>
    <w:rsid w:val="00014830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3774"/>
    <w:rsid w:val="00064C92"/>
    <w:rsid w:val="000657D4"/>
    <w:rsid w:val="000671E9"/>
    <w:rsid w:val="000725B0"/>
    <w:rsid w:val="00074526"/>
    <w:rsid w:val="000830BB"/>
    <w:rsid w:val="0008674A"/>
    <w:rsid w:val="00086DC4"/>
    <w:rsid w:val="000917C1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F1CD3"/>
    <w:rsid w:val="000F1D88"/>
    <w:rsid w:val="000F3666"/>
    <w:rsid w:val="00100420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74E9"/>
    <w:rsid w:val="00140129"/>
    <w:rsid w:val="00141315"/>
    <w:rsid w:val="0014734D"/>
    <w:rsid w:val="00150439"/>
    <w:rsid w:val="00151316"/>
    <w:rsid w:val="0015296A"/>
    <w:rsid w:val="0015386A"/>
    <w:rsid w:val="00160226"/>
    <w:rsid w:val="00160982"/>
    <w:rsid w:val="00161124"/>
    <w:rsid w:val="001611AD"/>
    <w:rsid w:val="00163FE3"/>
    <w:rsid w:val="00167D1F"/>
    <w:rsid w:val="001704AA"/>
    <w:rsid w:val="00173402"/>
    <w:rsid w:val="00174782"/>
    <w:rsid w:val="00175A4E"/>
    <w:rsid w:val="00177FB1"/>
    <w:rsid w:val="001912B6"/>
    <w:rsid w:val="001916EA"/>
    <w:rsid w:val="001945DD"/>
    <w:rsid w:val="001A49BA"/>
    <w:rsid w:val="001A4D60"/>
    <w:rsid w:val="001A66F4"/>
    <w:rsid w:val="001A6C67"/>
    <w:rsid w:val="001B014E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2B0"/>
    <w:rsid w:val="001D17DA"/>
    <w:rsid w:val="001D2545"/>
    <w:rsid w:val="001D717B"/>
    <w:rsid w:val="001D79AD"/>
    <w:rsid w:val="001E0678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7A42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657F"/>
    <w:rsid w:val="00287487"/>
    <w:rsid w:val="00295D62"/>
    <w:rsid w:val="002A5212"/>
    <w:rsid w:val="002A5AF2"/>
    <w:rsid w:val="002B00D5"/>
    <w:rsid w:val="002B1D85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3049"/>
    <w:rsid w:val="002F4072"/>
    <w:rsid w:val="002F559A"/>
    <w:rsid w:val="0030349C"/>
    <w:rsid w:val="0030649F"/>
    <w:rsid w:val="00307E5E"/>
    <w:rsid w:val="00312F13"/>
    <w:rsid w:val="00313D86"/>
    <w:rsid w:val="0032119D"/>
    <w:rsid w:val="00322127"/>
    <w:rsid w:val="00325E06"/>
    <w:rsid w:val="003303CB"/>
    <w:rsid w:val="00330A27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A1E"/>
    <w:rsid w:val="00373E99"/>
    <w:rsid w:val="00375170"/>
    <w:rsid w:val="00375AF9"/>
    <w:rsid w:val="00376731"/>
    <w:rsid w:val="00382029"/>
    <w:rsid w:val="0038555A"/>
    <w:rsid w:val="00386531"/>
    <w:rsid w:val="00390067"/>
    <w:rsid w:val="0039023D"/>
    <w:rsid w:val="00393690"/>
    <w:rsid w:val="00395E44"/>
    <w:rsid w:val="003A1B38"/>
    <w:rsid w:val="003A4927"/>
    <w:rsid w:val="003A5E73"/>
    <w:rsid w:val="003A7A13"/>
    <w:rsid w:val="003B51CC"/>
    <w:rsid w:val="003B7B82"/>
    <w:rsid w:val="003B7DEC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F3C"/>
    <w:rsid w:val="003F56CC"/>
    <w:rsid w:val="004041E3"/>
    <w:rsid w:val="004047C0"/>
    <w:rsid w:val="00406E75"/>
    <w:rsid w:val="00412906"/>
    <w:rsid w:val="00413D86"/>
    <w:rsid w:val="00415977"/>
    <w:rsid w:val="00417584"/>
    <w:rsid w:val="00420C82"/>
    <w:rsid w:val="00422718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743B"/>
    <w:rsid w:val="00475837"/>
    <w:rsid w:val="004764C9"/>
    <w:rsid w:val="00476792"/>
    <w:rsid w:val="00477650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2B8"/>
    <w:rsid w:val="004A3A6F"/>
    <w:rsid w:val="004A5373"/>
    <w:rsid w:val="004A5409"/>
    <w:rsid w:val="004A61FE"/>
    <w:rsid w:val="004A7FEE"/>
    <w:rsid w:val="004B38BB"/>
    <w:rsid w:val="004C0D37"/>
    <w:rsid w:val="004C1899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4F7F72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C06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24EF"/>
    <w:rsid w:val="005841EE"/>
    <w:rsid w:val="00584F2C"/>
    <w:rsid w:val="00586A35"/>
    <w:rsid w:val="0059157C"/>
    <w:rsid w:val="00593F6D"/>
    <w:rsid w:val="005974B0"/>
    <w:rsid w:val="00597F13"/>
    <w:rsid w:val="005A3B54"/>
    <w:rsid w:val="005A508E"/>
    <w:rsid w:val="005A6822"/>
    <w:rsid w:val="005A782E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4080B"/>
    <w:rsid w:val="00641B8F"/>
    <w:rsid w:val="00652450"/>
    <w:rsid w:val="00655E58"/>
    <w:rsid w:val="00656900"/>
    <w:rsid w:val="0065791C"/>
    <w:rsid w:val="00666F50"/>
    <w:rsid w:val="00666FB3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CD2"/>
    <w:rsid w:val="00691D09"/>
    <w:rsid w:val="006920A8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E1E3C"/>
    <w:rsid w:val="006E4670"/>
    <w:rsid w:val="006E687C"/>
    <w:rsid w:val="006E69B2"/>
    <w:rsid w:val="006F057F"/>
    <w:rsid w:val="006F33E1"/>
    <w:rsid w:val="006F35A6"/>
    <w:rsid w:val="006F3CA7"/>
    <w:rsid w:val="006F6ED1"/>
    <w:rsid w:val="006F72DA"/>
    <w:rsid w:val="0070166B"/>
    <w:rsid w:val="007019B7"/>
    <w:rsid w:val="00702715"/>
    <w:rsid w:val="00702A20"/>
    <w:rsid w:val="0071448B"/>
    <w:rsid w:val="007159A6"/>
    <w:rsid w:val="007166AA"/>
    <w:rsid w:val="00720B71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7241D"/>
    <w:rsid w:val="007755ED"/>
    <w:rsid w:val="007758DE"/>
    <w:rsid w:val="007812DB"/>
    <w:rsid w:val="0078331E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20BD"/>
    <w:rsid w:val="007B3F37"/>
    <w:rsid w:val="007B73F7"/>
    <w:rsid w:val="007C15E6"/>
    <w:rsid w:val="007C179C"/>
    <w:rsid w:val="007C546A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F40BA"/>
    <w:rsid w:val="007F68C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2AE6"/>
    <w:rsid w:val="00826003"/>
    <w:rsid w:val="00826EB0"/>
    <w:rsid w:val="008272E1"/>
    <w:rsid w:val="00836178"/>
    <w:rsid w:val="00844BAB"/>
    <w:rsid w:val="00845A67"/>
    <w:rsid w:val="00851A6F"/>
    <w:rsid w:val="00854EF2"/>
    <w:rsid w:val="00861A02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263D"/>
    <w:rsid w:val="00952C43"/>
    <w:rsid w:val="00956478"/>
    <w:rsid w:val="009570A5"/>
    <w:rsid w:val="00957321"/>
    <w:rsid w:val="00957F73"/>
    <w:rsid w:val="00961148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25DD"/>
    <w:rsid w:val="009A3508"/>
    <w:rsid w:val="009A3DAD"/>
    <w:rsid w:val="009A5478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F54"/>
    <w:rsid w:val="00AE2BCE"/>
    <w:rsid w:val="00AE4536"/>
    <w:rsid w:val="00AE4D20"/>
    <w:rsid w:val="00AE65C3"/>
    <w:rsid w:val="00AF026E"/>
    <w:rsid w:val="00AF195F"/>
    <w:rsid w:val="00AF6115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3479"/>
    <w:rsid w:val="00B44AD7"/>
    <w:rsid w:val="00B4609F"/>
    <w:rsid w:val="00B46A61"/>
    <w:rsid w:val="00B479C4"/>
    <w:rsid w:val="00B53BBF"/>
    <w:rsid w:val="00B55CFE"/>
    <w:rsid w:val="00B569E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B4A"/>
    <w:rsid w:val="00C04EF3"/>
    <w:rsid w:val="00C05253"/>
    <w:rsid w:val="00C11C36"/>
    <w:rsid w:val="00C14E4A"/>
    <w:rsid w:val="00C166B9"/>
    <w:rsid w:val="00C2086F"/>
    <w:rsid w:val="00C25E23"/>
    <w:rsid w:val="00C27599"/>
    <w:rsid w:val="00C27930"/>
    <w:rsid w:val="00C32B98"/>
    <w:rsid w:val="00C32FD2"/>
    <w:rsid w:val="00C37FDE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A24"/>
    <w:rsid w:val="00C84F22"/>
    <w:rsid w:val="00C87167"/>
    <w:rsid w:val="00C93939"/>
    <w:rsid w:val="00C955A4"/>
    <w:rsid w:val="00C96607"/>
    <w:rsid w:val="00C97382"/>
    <w:rsid w:val="00CA077E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73D9"/>
    <w:rsid w:val="00CE023F"/>
    <w:rsid w:val="00CE1256"/>
    <w:rsid w:val="00CE1CF0"/>
    <w:rsid w:val="00CE4E48"/>
    <w:rsid w:val="00CE6049"/>
    <w:rsid w:val="00CE71DE"/>
    <w:rsid w:val="00CF2426"/>
    <w:rsid w:val="00CF5A3C"/>
    <w:rsid w:val="00CF5F3F"/>
    <w:rsid w:val="00D00821"/>
    <w:rsid w:val="00D02F8B"/>
    <w:rsid w:val="00D117A4"/>
    <w:rsid w:val="00D21CD7"/>
    <w:rsid w:val="00D27390"/>
    <w:rsid w:val="00D307C5"/>
    <w:rsid w:val="00D33B76"/>
    <w:rsid w:val="00D343A7"/>
    <w:rsid w:val="00D373C4"/>
    <w:rsid w:val="00D3758B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F0100"/>
    <w:rsid w:val="00DF0B2B"/>
    <w:rsid w:val="00DF1D93"/>
    <w:rsid w:val="00DF7D03"/>
    <w:rsid w:val="00E008E2"/>
    <w:rsid w:val="00E01456"/>
    <w:rsid w:val="00E044A5"/>
    <w:rsid w:val="00E04C67"/>
    <w:rsid w:val="00E05B3A"/>
    <w:rsid w:val="00E07870"/>
    <w:rsid w:val="00E11267"/>
    <w:rsid w:val="00E11C4E"/>
    <w:rsid w:val="00E122AB"/>
    <w:rsid w:val="00E12F84"/>
    <w:rsid w:val="00E16AA1"/>
    <w:rsid w:val="00E20CF3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782A"/>
    <w:rsid w:val="00ED183F"/>
    <w:rsid w:val="00ED1E47"/>
    <w:rsid w:val="00ED4023"/>
    <w:rsid w:val="00EE177D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2520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41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DFB58-0F42-4C19-A41C-655DCF3D7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0</TotalTime>
  <Pages>2</Pages>
  <Words>465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3</cp:revision>
  <cp:lastPrinted>2026-10-09T11:10:00Z</cp:lastPrinted>
  <dcterms:created xsi:type="dcterms:W3CDTF">2026-10-09T11:10:00Z</dcterms:created>
  <dcterms:modified xsi:type="dcterms:W3CDTF">2026-10-12T08:46:00Z</dcterms:modified>
</cp:coreProperties>
</file>