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D267D" w14:textId="77777777" w:rsidR="00AA3CE5" w:rsidRPr="00A2682F" w:rsidRDefault="009A25DD" w:rsidP="00EA57D0">
      <w:pPr>
        <w:pStyle w:val="a3"/>
      </w:pPr>
      <w:r w:rsidRPr="00A2682F">
        <w:rPr>
          <w:noProof/>
        </w:rPr>
        <w:drawing>
          <wp:inline distT="0" distB="0" distL="0" distR="0" wp14:anchorId="41C3E148" wp14:editId="12A64CFE">
            <wp:extent cx="450850" cy="75628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75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FA5FCD" w14:textId="77777777" w:rsidR="00826003" w:rsidRPr="00A2682F" w:rsidRDefault="00826003" w:rsidP="005E4460">
      <w:pPr>
        <w:pStyle w:val="10"/>
      </w:pPr>
      <w:r w:rsidRPr="00A2682F">
        <w:t xml:space="preserve">Администрация Ленинского </w:t>
      </w:r>
      <w:r w:rsidR="00886975" w:rsidRPr="00A2682F">
        <w:t>городского округа</w:t>
      </w:r>
      <w:r w:rsidRPr="00A2682F">
        <w:t xml:space="preserve"> </w:t>
      </w:r>
      <w:r w:rsidR="009E54F9" w:rsidRPr="00A2682F">
        <w:br/>
      </w:r>
      <w:r w:rsidRPr="00A2682F">
        <w:t>Московской области</w:t>
      </w:r>
    </w:p>
    <w:p w14:paraId="023A25E0" w14:textId="77777777" w:rsidR="005E4460" w:rsidRPr="00A2682F" w:rsidRDefault="00AA3CE5" w:rsidP="005E4460">
      <w:pPr>
        <w:pStyle w:val="20"/>
      </w:pPr>
      <w:r w:rsidRPr="00A2682F">
        <w:t>ФИНАНСОВО</w:t>
      </w:r>
      <w:r w:rsidR="00B43479" w:rsidRPr="00A2682F">
        <w:t>Е</w:t>
      </w:r>
      <w:r w:rsidRPr="00A2682F">
        <w:t xml:space="preserve"> УПРАВЛЕНИЕ</w:t>
      </w:r>
      <w:r w:rsidR="005E4460" w:rsidRPr="00A2682F">
        <w:br/>
      </w:r>
      <w:r w:rsidRPr="00A2682F">
        <w:rPr>
          <w:b w:val="0"/>
        </w:rPr>
        <w:t xml:space="preserve">АДМИНИСТРАЦИИ ЛЕНИНСКОГО </w:t>
      </w:r>
      <w:r w:rsidR="009A25DD" w:rsidRPr="00A2682F">
        <w:rPr>
          <w:b w:val="0"/>
        </w:rPr>
        <w:t>ГОРОДСКОГО ОКРУГ</w:t>
      </w:r>
      <w:r w:rsidRPr="00A2682F">
        <w:rPr>
          <w:b w:val="0"/>
        </w:rPr>
        <w:t>А</w:t>
      </w:r>
      <w:r w:rsidR="005E4460" w:rsidRPr="00A2682F">
        <w:rPr>
          <w:b w:val="0"/>
        </w:rPr>
        <w:br/>
        <w:t>МОСКОВСКОЙ ОБЛАСТИ</w:t>
      </w:r>
    </w:p>
    <w:p w14:paraId="0BCBB328" w14:textId="77777777" w:rsidR="00AA3CE5" w:rsidRPr="00A2682F" w:rsidRDefault="009D002E" w:rsidP="005E4460">
      <w:pPr>
        <w:pStyle w:val="30"/>
      </w:pPr>
      <w:r w:rsidRPr="00A2682F">
        <w:t>Приказ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4"/>
        <w:gridCol w:w="2551"/>
        <w:gridCol w:w="4536"/>
        <w:gridCol w:w="488"/>
        <w:gridCol w:w="2028"/>
      </w:tblGrid>
      <w:tr w:rsidR="00500F84" w:rsidRPr="00A2682F" w14:paraId="536ACF4E" w14:textId="77777777" w:rsidTr="00500F84">
        <w:tc>
          <w:tcPr>
            <w:tcW w:w="534" w:type="dxa"/>
          </w:tcPr>
          <w:p w14:paraId="20A4C287" w14:textId="77777777" w:rsidR="00B317A3" w:rsidRPr="00A2682F" w:rsidRDefault="00B317A3" w:rsidP="00EA57D0">
            <w:pPr>
              <w:pStyle w:val="a8"/>
              <w:rPr>
                <w:b/>
              </w:rPr>
            </w:pPr>
            <w:r w:rsidRPr="00A2682F">
              <w:t>от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BC779F7" w14:textId="4EA14082" w:rsidR="00B317A3" w:rsidRPr="00A2682F" w:rsidRDefault="00D14AFC" w:rsidP="005142BD">
            <w:pPr>
              <w:pStyle w:val="a8"/>
              <w:jc w:val="center"/>
            </w:pPr>
            <w:r>
              <w:t>08.09</w:t>
            </w:r>
            <w:r w:rsidR="00111E2C">
              <w:t>.2026</w:t>
            </w:r>
          </w:p>
        </w:tc>
        <w:tc>
          <w:tcPr>
            <w:tcW w:w="4536" w:type="dxa"/>
          </w:tcPr>
          <w:p w14:paraId="5E9EEDE1" w14:textId="77777777" w:rsidR="00B317A3" w:rsidRPr="00A2682F" w:rsidRDefault="00B317A3" w:rsidP="00C11C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8" w:type="dxa"/>
          </w:tcPr>
          <w:p w14:paraId="1218BD9D" w14:textId="77777777" w:rsidR="00B317A3" w:rsidRPr="00A2682F" w:rsidRDefault="00B317A3" w:rsidP="00EA57D0">
            <w:pPr>
              <w:pStyle w:val="a8"/>
            </w:pPr>
            <w:r w:rsidRPr="00A2682F">
              <w:t>№</w:t>
            </w:r>
          </w:p>
        </w:tc>
        <w:tc>
          <w:tcPr>
            <w:tcW w:w="2028" w:type="dxa"/>
            <w:tcBorders>
              <w:bottom w:val="single" w:sz="4" w:space="0" w:color="auto"/>
            </w:tcBorders>
          </w:tcPr>
          <w:p w14:paraId="5A2EE096" w14:textId="4ED0F61C" w:rsidR="00B317A3" w:rsidRPr="00C27930" w:rsidRDefault="00C8399E" w:rsidP="00213065">
            <w:pPr>
              <w:pStyle w:val="a8"/>
              <w:jc w:val="center"/>
            </w:pPr>
            <w:r>
              <w:t>8</w:t>
            </w:r>
            <w:r w:rsidR="00D14AFC">
              <w:t>5</w:t>
            </w:r>
          </w:p>
        </w:tc>
      </w:tr>
    </w:tbl>
    <w:p w14:paraId="439FC3FE" w14:textId="77777777" w:rsidR="000671E9" w:rsidRPr="00A2682F" w:rsidRDefault="000671E9" w:rsidP="000671E9">
      <w:pPr>
        <w:pStyle w:val="ac"/>
        <w:rPr>
          <w:sz w:val="26"/>
          <w:szCs w:val="26"/>
          <w:lang w:val="en-US"/>
        </w:rPr>
      </w:pPr>
    </w:p>
    <w:p w14:paraId="3B666641" w14:textId="77777777" w:rsidR="000C49F0" w:rsidRPr="00076D9B" w:rsidRDefault="000C49F0" w:rsidP="000C49F0">
      <w:pPr>
        <w:pStyle w:val="ac"/>
        <w:rPr>
          <w:sz w:val="25"/>
          <w:szCs w:val="25"/>
        </w:rPr>
      </w:pPr>
      <w:r w:rsidRPr="00076D9B">
        <w:rPr>
          <w:sz w:val="25"/>
          <w:szCs w:val="25"/>
        </w:rPr>
        <w:t xml:space="preserve">О внесении изменений в сводную бюджетную роспись </w:t>
      </w:r>
    </w:p>
    <w:p w14:paraId="626D987D" w14:textId="77777777" w:rsidR="000C49F0" w:rsidRPr="00A2682F" w:rsidRDefault="000C49F0" w:rsidP="000C49F0">
      <w:pPr>
        <w:pStyle w:val="ac"/>
        <w:rPr>
          <w:sz w:val="26"/>
          <w:szCs w:val="26"/>
        </w:rPr>
      </w:pPr>
      <w:r w:rsidRPr="00076D9B">
        <w:rPr>
          <w:sz w:val="25"/>
          <w:szCs w:val="25"/>
        </w:rPr>
        <w:t>на 2026 год и на плановый период 2027 и 2028 годов</w:t>
      </w:r>
    </w:p>
    <w:p w14:paraId="217FDB30" w14:textId="77777777" w:rsidR="000C49F0" w:rsidRPr="00A2682F" w:rsidRDefault="000C49F0" w:rsidP="000C49F0">
      <w:pPr>
        <w:pStyle w:val="ac"/>
        <w:rPr>
          <w:sz w:val="24"/>
          <w:szCs w:val="24"/>
        </w:rPr>
      </w:pPr>
    </w:p>
    <w:p w14:paraId="410889DE" w14:textId="695BA250" w:rsidR="000C49F0" w:rsidRPr="00076D9B" w:rsidRDefault="000C49F0" w:rsidP="00396083">
      <w:pPr>
        <w:ind w:firstLine="284"/>
        <w:jc w:val="both"/>
        <w:rPr>
          <w:sz w:val="23"/>
          <w:szCs w:val="23"/>
        </w:rPr>
      </w:pPr>
      <w:r w:rsidRPr="00076D9B">
        <w:rPr>
          <w:sz w:val="23"/>
          <w:szCs w:val="23"/>
        </w:rPr>
        <w:t xml:space="preserve">В соответствии со статьей 217 Бюджетного кодекса Российской Федерации, Положением о бюджетном процессе в Ленинском городском округе Московской области, постановлением администрации Ленинского городского округа Московской области </w:t>
      </w:r>
      <w:r w:rsidRPr="00076D9B">
        <w:rPr>
          <w:sz w:val="23"/>
          <w:szCs w:val="23"/>
          <w:shd w:val="clear" w:color="auto" w:fill="FFFFFF"/>
        </w:rPr>
        <w:t>от 26.02.2025 № 420 «Об утверждении Порядка использования (перераспределения) средств, зарезервированных в составе утвержденных в решении о бюджете Ленинского городского округа Московской области бюджетных ассигнований</w:t>
      </w:r>
      <w:r w:rsidRPr="00076D9B">
        <w:rPr>
          <w:sz w:val="23"/>
          <w:szCs w:val="23"/>
        </w:rPr>
        <w:t xml:space="preserve">», </w:t>
      </w:r>
      <w:r w:rsidR="00527D9C" w:rsidRPr="00076D9B">
        <w:rPr>
          <w:sz w:val="23"/>
          <w:szCs w:val="23"/>
        </w:rPr>
        <w:t xml:space="preserve">постановлением администрации Ленинского городского округа Московской области от </w:t>
      </w:r>
      <w:r w:rsidR="00D14AFC">
        <w:rPr>
          <w:sz w:val="23"/>
          <w:szCs w:val="23"/>
        </w:rPr>
        <w:t>08.09</w:t>
      </w:r>
      <w:r w:rsidR="00527D9C" w:rsidRPr="003A141B">
        <w:rPr>
          <w:sz w:val="23"/>
          <w:szCs w:val="23"/>
        </w:rPr>
        <w:t xml:space="preserve">.2026 № </w:t>
      </w:r>
      <w:r w:rsidR="00D14AFC">
        <w:rPr>
          <w:sz w:val="23"/>
          <w:szCs w:val="23"/>
        </w:rPr>
        <w:t>1901</w:t>
      </w:r>
      <w:r w:rsidR="00527D9C" w:rsidRPr="00076D9B">
        <w:rPr>
          <w:sz w:val="23"/>
          <w:szCs w:val="23"/>
        </w:rPr>
        <w:t xml:space="preserve"> «О распределении средств, зарезервированных в составе утвержденных в решении о бюджете Ленинского городского округа бюджетных ассигнований»</w:t>
      </w:r>
      <w:r w:rsidR="0072385C">
        <w:rPr>
          <w:sz w:val="23"/>
          <w:szCs w:val="23"/>
        </w:rPr>
        <w:t>,</w:t>
      </w:r>
      <w:r w:rsidR="00396083" w:rsidRPr="00076D9B">
        <w:rPr>
          <w:sz w:val="23"/>
          <w:szCs w:val="23"/>
        </w:rPr>
        <w:t xml:space="preserve"> </w:t>
      </w:r>
      <w:r w:rsidR="002659F1">
        <w:rPr>
          <w:sz w:val="23"/>
          <w:szCs w:val="23"/>
        </w:rPr>
        <w:t xml:space="preserve">служебной запиской от </w:t>
      </w:r>
      <w:r w:rsidR="00D14AFC">
        <w:rPr>
          <w:sz w:val="23"/>
          <w:szCs w:val="23"/>
        </w:rPr>
        <w:t>Алюков</w:t>
      </w:r>
      <w:r w:rsidR="002B230F">
        <w:rPr>
          <w:sz w:val="23"/>
          <w:szCs w:val="23"/>
        </w:rPr>
        <w:t xml:space="preserve">а </w:t>
      </w:r>
      <w:r w:rsidR="00D14AFC">
        <w:rPr>
          <w:sz w:val="23"/>
          <w:szCs w:val="23"/>
        </w:rPr>
        <w:t>А</w:t>
      </w:r>
      <w:r w:rsidR="002B230F">
        <w:rPr>
          <w:sz w:val="23"/>
          <w:szCs w:val="23"/>
        </w:rPr>
        <w:t>.В.</w:t>
      </w:r>
      <w:r w:rsidR="002659F1">
        <w:rPr>
          <w:sz w:val="23"/>
          <w:szCs w:val="23"/>
        </w:rPr>
        <w:t xml:space="preserve"> </w:t>
      </w:r>
      <w:r w:rsidR="002659F1" w:rsidRPr="002659F1">
        <w:rPr>
          <w:sz w:val="23"/>
          <w:szCs w:val="23"/>
        </w:rPr>
        <w:t xml:space="preserve">от </w:t>
      </w:r>
      <w:r w:rsidR="00D14AFC">
        <w:rPr>
          <w:sz w:val="23"/>
          <w:szCs w:val="23"/>
        </w:rPr>
        <w:t>03</w:t>
      </w:r>
      <w:r w:rsidR="002659F1" w:rsidRPr="002659F1">
        <w:rPr>
          <w:sz w:val="23"/>
          <w:szCs w:val="23"/>
        </w:rPr>
        <w:t>.0</w:t>
      </w:r>
      <w:r w:rsidR="00D14AFC">
        <w:rPr>
          <w:sz w:val="23"/>
          <w:szCs w:val="23"/>
        </w:rPr>
        <w:t>9</w:t>
      </w:r>
      <w:r w:rsidR="002659F1" w:rsidRPr="002659F1">
        <w:rPr>
          <w:sz w:val="23"/>
          <w:szCs w:val="23"/>
        </w:rPr>
        <w:t>.2026 №125-01СЗ-</w:t>
      </w:r>
      <w:r w:rsidR="00D14AFC">
        <w:rPr>
          <w:sz w:val="23"/>
          <w:szCs w:val="23"/>
        </w:rPr>
        <w:t>3283</w:t>
      </w:r>
      <w:r w:rsidR="002659F1">
        <w:rPr>
          <w:sz w:val="23"/>
          <w:szCs w:val="23"/>
        </w:rPr>
        <w:t>,</w:t>
      </w:r>
    </w:p>
    <w:p w14:paraId="7F9DE3C9" w14:textId="77777777" w:rsidR="000C49F0" w:rsidRPr="00A2682F" w:rsidRDefault="000C49F0" w:rsidP="000C49F0">
      <w:pPr>
        <w:ind w:firstLine="720"/>
        <w:jc w:val="both"/>
        <w:rPr>
          <w:sz w:val="24"/>
          <w:szCs w:val="24"/>
        </w:rPr>
      </w:pPr>
    </w:p>
    <w:p w14:paraId="67388390" w14:textId="77777777" w:rsidR="000C49F0" w:rsidRDefault="000C49F0" w:rsidP="000C49F0">
      <w:pPr>
        <w:jc w:val="center"/>
        <w:rPr>
          <w:sz w:val="24"/>
          <w:szCs w:val="24"/>
        </w:rPr>
      </w:pPr>
      <w:r w:rsidRPr="00A2682F">
        <w:rPr>
          <w:sz w:val="24"/>
          <w:szCs w:val="24"/>
        </w:rPr>
        <w:t>ПРИКАЗЫВАЮ:</w:t>
      </w:r>
    </w:p>
    <w:p w14:paraId="04BC3C3D" w14:textId="77777777" w:rsidR="00076D9B" w:rsidRPr="00A2682F" w:rsidRDefault="00076D9B" w:rsidP="000C49F0">
      <w:pPr>
        <w:jc w:val="center"/>
        <w:rPr>
          <w:sz w:val="24"/>
          <w:szCs w:val="24"/>
        </w:rPr>
      </w:pPr>
    </w:p>
    <w:p w14:paraId="173A5599" w14:textId="77777777" w:rsidR="000C49F0" w:rsidRPr="00076D9B" w:rsidRDefault="000C49F0" w:rsidP="000C49F0">
      <w:pPr>
        <w:ind w:firstLine="284"/>
        <w:jc w:val="both"/>
        <w:rPr>
          <w:sz w:val="23"/>
          <w:szCs w:val="23"/>
        </w:rPr>
      </w:pPr>
      <w:r w:rsidRPr="00076D9B">
        <w:rPr>
          <w:sz w:val="23"/>
          <w:szCs w:val="23"/>
        </w:rPr>
        <w:t>1. Внести изменения в сводную бюджетную роспись бюджета Ленинского городского округа Московской области на 2026 год и на плановый период 2027 и 2028 годов, перераспределив бюджетные ассигнования в 2026 году согласно приложению.</w:t>
      </w:r>
    </w:p>
    <w:p w14:paraId="33F28428" w14:textId="77777777" w:rsidR="000C49F0" w:rsidRPr="00076D9B" w:rsidRDefault="000C49F0" w:rsidP="000C49F0">
      <w:pPr>
        <w:ind w:firstLine="284"/>
        <w:jc w:val="both"/>
        <w:rPr>
          <w:sz w:val="23"/>
          <w:szCs w:val="23"/>
        </w:rPr>
      </w:pPr>
      <w:r w:rsidRPr="00076D9B">
        <w:rPr>
          <w:sz w:val="23"/>
          <w:szCs w:val="23"/>
        </w:rPr>
        <w:t xml:space="preserve">2. Начальнику организационно-правового отдела Т.И. Русановой обеспечить размещение приказа в информационно-телекоммуникационной сети Интернет по адресу: </w:t>
      </w:r>
      <w:r w:rsidRPr="00076D9B">
        <w:rPr>
          <w:sz w:val="23"/>
          <w:szCs w:val="23"/>
          <w:lang w:val="en-US"/>
        </w:rPr>
        <w:t>http</w:t>
      </w:r>
      <w:r w:rsidRPr="00076D9B">
        <w:rPr>
          <w:sz w:val="23"/>
          <w:szCs w:val="23"/>
        </w:rPr>
        <w:t>://</w:t>
      </w:r>
      <w:r w:rsidRPr="00076D9B">
        <w:rPr>
          <w:sz w:val="23"/>
          <w:szCs w:val="23"/>
          <w:lang w:val="en-US"/>
        </w:rPr>
        <w:t>www</w:t>
      </w:r>
      <w:r w:rsidRPr="00076D9B">
        <w:rPr>
          <w:sz w:val="23"/>
          <w:szCs w:val="23"/>
        </w:rPr>
        <w:t>.</w:t>
      </w:r>
      <w:r w:rsidRPr="00076D9B">
        <w:rPr>
          <w:sz w:val="23"/>
          <w:szCs w:val="23"/>
          <w:lang w:val="en-US"/>
        </w:rPr>
        <w:t>adm</w:t>
      </w:r>
      <w:r w:rsidRPr="00076D9B">
        <w:rPr>
          <w:sz w:val="23"/>
          <w:szCs w:val="23"/>
        </w:rPr>
        <w:t>-</w:t>
      </w:r>
      <w:r w:rsidRPr="00076D9B">
        <w:rPr>
          <w:sz w:val="23"/>
          <w:szCs w:val="23"/>
          <w:lang w:val="en-US"/>
        </w:rPr>
        <w:t>vidnoe</w:t>
      </w:r>
      <w:r w:rsidRPr="00076D9B">
        <w:rPr>
          <w:sz w:val="23"/>
          <w:szCs w:val="23"/>
        </w:rPr>
        <w:t>.</w:t>
      </w:r>
      <w:r w:rsidRPr="00076D9B">
        <w:rPr>
          <w:sz w:val="23"/>
          <w:szCs w:val="23"/>
          <w:lang w:val="en-US"/>
        </w:rPr>
        <w:t>ru</w:t>
      </w:r>
      <w:r w:rsidRPr="00076D9B">
        <w:rPr>
          <w:sz w:val="23"/>
          <w:szCs w:val="23"/>
        </w:rPr>
        <w:t>.</w:t>
      </w:r>
    </w:p>
    <w:p w14:paraId="79C4C77F" w14:textId="77777777" w:rsidR="000C49F0" w:rsidRPr="00076D9B" w:rsidRDefault="000C49F0" w:rsidP="000C49F0">
      <w:pPr>
        <w:pStyle w:val="ae"/>
        <w:spacing w:after="0" w:line="240" w:lineRule="auto"/>
        <w:ind w:left="360" w:hanging="76"/>
        <w:jc w:val="both"/>
        <w:rPr>
          <w:rFonts w:ascii="Times New Roman" w:hAnsi="Times New Roman"/>
          <w:sz w:val="23"/>
          <w:szCs w:val="23"/>
        </w:rPr>
      </w:pPr>
      <w:r w:rsidRPr="00076D9B">
        <w:rPr>
          <w:rFonts w:ascii="Times New Roman" w:hAnsi="Times New Roman"/>
          <w:sz w:val="23"/>
          <w:szCs w:val="23"/>
        </w:rPr>
        <w:t>3. Настоящий приказ вступает в силу со дня его подписания.</w:t>
      </w:r>
    </w:p>
    <w:p w14:paraId="0D265298" w14:textId="77777777" w:rsidR="000C49F0" w:rsidRPr="00076D9B" w:rsidRDefault="000C49F0" w:rsidP="000C49F0">
      <w:pPr>
        <w:pStyle w:val="ae"/>
        <w:spacing w:after="0" w:line="240" w:lineRule="auto"/>
        <w:ind w:left="360" w:hanging="76"/>
        <w:jc w:val="both"/>
        <w:rPr>
          <w:rFonts w:ascii="Times New Roman" w:hAnsi="Times New Roman"/>
          <w:sz w:val="23"/>
          <w:szCs w:val="23"/>
        </w:rPr>
      </w:pPr>
      <w:r w:rsidRPr="00076D9B">
        <w:rPr>
          <w:rFonts w:ascii="Times New Roman" w:hAnsi="Times New Roman"/>
          <w:sz w:val="23"/>
          <w:szCs w:val="23"/>
        </w:rPr>
        <w:t>4. Контроль за исполнением настоящего приказа оставляю за собой.</w:t>
      </w:r>
    </w:p>
    <w:p w14:paraId="599601F3" w14:textId="77777777" w:rsidR="001D11CB" w:rsidRDefault="001D11CB" w:rsidP="000C49F0">
      <w:pPr>
        <w:pStyle w:val="aa"/>
      </w:pPr>
    </w:p>
    <w:p w14:paraId="76E2C3DE" w14:textId="77777777" w:rsidR="00076D9B" w:rsidRDefault="00076D9B" w:rsidP="000C49F0">
      <w:pPr>
        <w:pStyle w:val="aa"/>
      </w:pPr>
    </w:p>
    <w:p w14:paraId="5B0C069F" w14:textId="77777777" w:rsidR="00C0410A" w:rsidRDefault="00C0410A" w:rsidP="000C49F0">
      <w:pPr>
        <w:pStyle w:val="aa"/>
      </w:pPr>
    </w:p>
    <w:p w14:paraId="3F9ED925" w14:textId="77777777" w:rsidR="00C0410A" w:rsidRDefault="00C0410A" w:rsidP="000C49F0">
      <w:pPr>
        <w:pStyle w:val="aa"/>
      </w:pPr>
    </w:p>
    <w:p w14:paraId="06B55461" w14:textId="77777777" w:rsidR="00C0410A" w:rsidRDefault="00C0410A" w:rsidP="00C0410A">
      <w:pPr>
        <w:pStyle w:val="ab"/>
        <w:rPr>
          <w:sz w:val="24"/>
          <w:szCs w:val="24"/>
        </w:rPr>
      </w:pPr>
      <w:r w:rsidRPr="00D94AF3">
        <w:rPr>
          <w:sz w:val="24"/>
          <w:szCs w:val="24"/>
        </w:rPr>
        <w:t>Заместитель</w:t>
      </w:r>
      <w:r>
        <w:rPr>
          <w:sz w:val="24"/>
          <w:szCs w:val="24"/>
        </w:rPr>
        <w:t xml:space="preserve"> главы городского округа –</w:t>
      </w:r>
    </w:p>
    <w:p w14:paraId="7572B4DF" w14:textId="77777777" w:rsidR="00C0410A" w:rsidRDefault="00C0410A" w:rsidP="00C0410A">
      <w:pPr>
        <w:pStyle w:val="ab"/>
        <w:rPr>
          <w:sz w:val="24"/>
          <w:szCs w:val="24"/>
        </w:rPr>
      </w:pPr>
      <w:r w:rsidRPr="00D94AF3">
        <w:rPr>
          <w:sz w:val="24"/>
          <w:szCs w:val="24"/>
        </w:rPr>
        <w:t xml:space="preserve">начальник Финансового управления      </w:t>
      </w:r>
      <w:r w:rsidRPr="00D94AF3">
        <w:rPr>
          <w:sz w:val="24"/>
          <w:szCs w:val="24"/>
        </w:rPr>
        <w:tab/>
      </w:r>
      <w:r w:rsidRPr="00D94AF3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Л.В. Колмогорова</w:t>
      </w:r>
    </w:p>
    <w:p w14:paraId="58FE7FD5" w14:textId="77777777" w:rsidR="00C0410A" w:rsidRDefault="00C0410A" w:rsidP="007A7FF4">
      <w:pPr>
        <w:pStyle w:val="ab"/>
        <w:rPr>
          <w:sz w:val="24"/>
          <w:szCs w:val="24"/>
        </w:rPr>
      </w:pPr>
    </w:p>
    <w:p w14:paraId="25D20B02" w14:textId="77777777" w:rsidR="00C0410A" w:rsidRDefault="00C0410A" w:rsidP="007A7FF4">
      <w:pPr>
        <w:pStyle w:val="ab"/>
        <w:rPr>
          <w:sz w:val="24"/>
          <w:szCs w:val="24"/>
        </w:rPr>
      </w:pPr>
    </w:p>
    <w:p w14:paraId="56F99280" w14:textId="77777777" w:rsidR="00C0410A" w:rsidRDefault="00C0410A" w:rsidP="007A7FF4">
      <w:pPr>
        <w:pStyle w:val="ab"/>
        <w:rPr>
          <w:sz w:val="24"/>
          <w:szCs w:val="24"/>
        </w:rPr>
      </w:pPr>
    </w:p>
    <w:p w14:paraId="0B6A296F" w14:textId="77777777" w:rsidR="00C0410A" w:rsidRDefault="00C0410A" w:rsidP="007A7FF4">
      <w:pPr>
        <w:pStyle w:val="ab"/>
        <w:rPr>
          <w:sz w:val="24"/>
          <w:szCs w:val="24"/>
        </w:rPr>
      </w:pPr>
    </w:p>
    <w:p w14:paraId="3D1EFB80" w14:textId="77777777" w:rsidR="00C0410A" w:rsidRDefault="00C0410A" w:rsidP="007A7FF4">
      <w:pPr>
        <w:pStyle w:val="ab"/>
        <w:rPr>
          <w:sz w:val="24"/>
          <w:szCs w:val="24"/>
        </w:rPr>
      </w:pPr>
    </w:p>
    <w:p w14:paraId="34FB3BC2" w14:textId="77777777" w:rsidR="00C0410A" w:rsidRDefault="00C0410A" w:rsidP="007A7FF4">
      <w:pPr>
        <w:pStyle w:val="ab"/>
        <w:rPr>
          <w:sz w:val="24"/>
          <w:szCs w:val="24"/>
        </w:rPr>
      </w:pPr>
    </w:p>
    <w:p w14:paraId="353391F7" w14:textId="77777777" w:rsidR="002B230F" w:rsidRDefault="002B230F" w:rsidP="008B142E">
      <w:pPr>
        <w:ind w:left="-709" w:hanging="142"/>
        <w:jc w:val="right"/>
        <w:rPr>
          <w:color w:val="000000"/>
        </w:rPr>
      </w:pPr>
    </w:p>
    <w:p w14:paraId="6672F61B" w14:textId="39EFAA5B" w:rsidR="008B142E" w:rsidRDefault="008B142E" w:rsidP="008B142E">
      <w:pPr>
        <w:ind w:left="-709" w:hanging="142"/>
        <w:jc w:val="right"/>
        <w:rPr>
          <w:color w:val="000000"/>
        </w:rPr>
      </w:pPr>
      <w:r w:rsidRPr="00905FB3">
        <w:rPr>
          <w:color w:val="000000"/>
        </w:rPr>
        <w:t xml:space="preserve">Приложение к приказу </w:t>
      </w:r>
      <w:r w:rsidRPr="00905FB3">
        <w:rPr>
          <w:color w:val="000000"/>
        </w:rPr>
        <w:br/>
        <w:t>Финансового управления администрации</w:t>
      </w:r>
      <w:r w:rsidRPr="00905FB3">
        <w:rPr>
          <w:color w:val="000000"/>
        </w:rPr>
        <w:br/>
        <w:t xml:space="preserve"> Ленинского городского округа</w:t>
      </w:r>
      <w:r w:rsidRPr="00905FB3">
        <w:rPr>
          <w:color w:val="000000"/>
        </w:rPr>
        <w:br/>
        <w:t xml:space="preserve"> Московской области </w:t>
      </w:r>
      <w:r w:rsidRPr="00905FB3">
        <w:rPr>
          <w:color w:val="000000"/>
        </w:rPr>
        <w:br/>
        <w:t xml:space="preserve"> от</w:t>
      </w:r>
      <w:r>
        <w:rPr>
          <w:color w:val="000000"/>
        </w:rPr>
        <w:t xml:space="preserve"> </w:t>
      </w:r>
      <w:r w:rsidR="00D14AFC">
        <w:rPr>
          <w:color w:val="000000"/>
        </w:rPr>
        <w:t>08.09</w:t>
      </w:r>
      <w:r w:rsidR="00483487">
        <w:rPr>
          <w:color w:val="000000"/>
        </w:rPr>
        <w:t>.2026</w:t>
      </w:r>
      <w:r w:rsidRPr="00C5622E">
        <w:rPr>
          <w:color w:val="000000"/>
        </w:rPr>
        <w:t xml:space="preserve"> №</w:t>
      </w:r>
      <w:r w:rsidR="00C8399E">
        <w:rPr>
          <w:color w:val="000000"/>
        </w:rPr>
        <w:t>8</w:t>
      </w:r>
      <w:r w:rsidR="00D14AFC">
        <w:rPr>
          <w:color w:val="000000"/>
        </w:rPr>
        <w:t>5</w:t>
      </w:r>
    </w:p>
    <w:p w14:paraId="63585388" w14:textId="77777777" w:rsidR="008B142E" w:rsidRDefault="008B142E" w:rsidP="00041655">
      <w:pPr>
        <w:ind w:left="-709" w:hanging="142"/>
        <w:rPr>
          <w:sz w:val="24"/>
          <w:szCs w:val="24"/>
        </w:rPr>
      </w:pPr>
    </w:p>
    <w:p w14:paraId="4E896D8F" w14:textId="6D14E47E" w:rsidR="008B142E" w:rsidRDefault="00A97719" w:rsidP="008B142E">
      <w:pPr>
        <w:ind w:left="-709" w:hanging="142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Изменение</w:t>
      </w:r>
      <w:r w:rsidR="008B142E" w:rsidRPr="00905FB3">
        <w:rPr>
          <w:b/>
          <w:bCs/>
          <w:color w:val="000000"/>
          <w:sz w:val="22"/>
        </w:rPr>
        <w:t xml:space="preserve"> сводной бюджетной росписи по расходам </w:t>
      </w:r>
      <w:r w:rsidR="008B142E" w:rsidRPr="00905FB3">
        <w:rPr>
          <w:b/>
          <w:bCs/>
          <w:color w:val="000000"/>
          <w:sz w:val="22"/>
        </w:rPr>
        <w:br/>
        <w:t xml:space="preserve">бюджета Ленинского городского округа Московской области </w:t>
      </w:r>
      <w:r w:rsidR="008B142E" w:rsidRPr="00905FB3">
        <w:rPr>
          <w:b/>
          <w:bCs/>
          <w:color w:val="000000"/>
          <w:sz w:val="22"/>
        </w:rPr>
        <w:br/>
        <w:t>на 202</w:t>
      </w:r>
      <w:r w:rsidR="00E122AB">
        <w:rPr>
          <w:b/>
          <w:bCs/>
          <w:color w:val="000000"/>
          <w:sz w:val="22"/>
        </w:rPr>
        <w:t>6</w:t>
      </w:r>
      <w:r w:rsidR="008B142E" w:rsidRPr="00905FB3">
        <w:rPr>
          <w:b/>
          <w:bCs/>
          <w:color w:val="000000"/>
          <w:sz w:val="22"/>
        </w:rPr>
        <w:t xml:space="preserve"> год и плановый период 202</w:t>
      </w:r>
      <w:r w:rsidR="00E122AB">
        <w:rPr>
          <w:b/>
          <w:bCs/>
          <w:color w:val="000000"/>
          <w:sz w:val="22"/>
        </w:rPr>
        <w:t>7</w:t>
      </w:r>
      <w:r w:rsidR="008B142E" w:rsidRPr="00905FB3">
        <w:rPr>
          <w:b/>
          <w:bCs/>
          <w:color w:val="000000"/>
          <w:sz w:val="22"/>
        </w:rPr>
        <w:t xml:space="preserve"> и 202</w:t>
      </w:r>
      <w:r w:rsidR="00E122AB">
        <w:rPr>
          <w:b/>
          <w:bCs/>
          <w:color w:val="000000"/>
          <w:sz w:val="22"/>
        </w:rPr>
        <w:t>8</w:t>
      </w:r>
      <w:r w:rsidR="008B142E" w:rsidRPr="00905FB3">
        <w:rPr>
          <w:b/>
          <w:bCs/>
          <w:color w:val="000000"/>
          <w:sz w:val="22"/>
        </w:rPr>
        <w:t xml:space="preserve"> годов</w:t>
      </w:r>
    </w:p>
    <w:p w14:paraId="093CE909" w14:textId="77777777" w:rsidR="00DA27B0" w:rsidRDefault="00DA27B0" w:rsidP="008B142E">
      <w:pPr>
        <w:ind w:left="-709" w:hanging="142"/>
        <w:jc w:val="center"/>
        <w:rPr>
          <w:b/>
          <w:bCs/>
          <w:color w:val="000000"/>
          <w:sz w:val="22"/>
        </w:rPr>
      </w:pPr>
    </w:p>
    <w:p w14:paraId="589C0BDB" w14:textId="3AD801C4" w:rsidR="00C0410A" w:rsidRPr="00905FB3" w:rsidRDefault="008B142E" w:rsidP="00132BF5">
      <w:pPr>
        <w:jc w:val="right"/>
        <w:rPr>
          <w:color w:val="000000"/>
        </w:rPr>
      </w:pPr>
      <w:r w:rsidRPr="00905FB3">
        <w:rPr>
          <w:color w:val="000000"/>
        </w:rPr>
        <w:t xml:space="preserve">Единица измерения: </w:t>
      </w:r>
      <w:r w:rsidR="00C0410A">
        <w:rPr>
          <w:color w:val="000000"/>
        </w:rPr>
        <w:t>тыс.руб.</w:t>
      </w:r>
    </w:p>
    <w:tbl>
      <w:tblPr>
        <w:tblW w:w="10480" w:type="dxa"/>
        <w:tblLook w:val="04A0" w:firstRow="1" w:lastRow="0" w:firstColumn="1" w:lastColumn="0" w:noHBand="0" w:noVBand="1"/>
      </w:tblPr>
      <w:tblGrid>
        <w:gridCol w:w="3676"/>
        <w:gridCol w:w="992"/>
        <w:gridCol w:w="709"/>
        <w:gridCol w:w="1106"/>
        <w:gridCol w:w="483"/>
        <w:gridCol w:w="1388"/>
        <w:gridCol w:w="1134"/>
        <w:gridCol w:w="992"/>
      </w:tblGrid>
      <w:tr w:rsidR="00D14AFC" w:rsidRPr="00D14AFC" w14:paraId="0D4AD4D8" w14:textId="77777777" w:rsidTr="00D14AFC">
        <w:trPr>
          <w:trHeight w:val="690"/>
        </w:trPr>
        <w:tc>
          <w:tcPr>
            <w:tcW w:w="3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ED3207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A53241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Код главы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8596E5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РзПр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FA9A46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4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FD230D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138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536AFB2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План на 1 год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FF10CF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План на 2 год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34CA8A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План на 3 год</w:t>
            </w:r>
          </w:p>
        </w:tc>
      </w:tr>
      <w:tr w:rsidR="00D14AFC" w:rsidRPr="00D14AFC" w14:paraId="188E1C38" w14:textId="77777777" w:rsidTr="00D14AFC">
        <w:trPr>
          <w:trHeight w:val="225"/>
        </w:trPr>
        <w:tc>
          <w:tcPr>
            <w:tcW w:w="367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AD42B9A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997137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98FC4A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1343ED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48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21B8E9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38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BF9178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3C85BB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E3284F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</w:tr>
      <w:tr w:rsidR="00D14AFC" w:rsidRPr="00D14AFC" w14:paraId="3A03F45B" w14:textId="77777777" w:rsidTr="00D14AFC">
        <w:trPr>
          <w:trHeight w:val="465"/>
        </w:trPr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D48B1" w14:textId="77777777" w:rsidR="00D14AFC" w:rsidRPr="00D14AFC" w:rsidRDefault="00D14AFC" w:rsidP="00D14AF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Финансовое управление администрации Ленинского городского округа Московской области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A788E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914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FB9A7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1FBE1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8DA21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B4F357" w14:textId="324F218E" w:rsidR="00D14AFC" w:rsidRPr="00D14AFC" w:rsidRDefault="00D14AFC" w:rsidP="00D14AF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-6</w:t>
            </w: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 </w:t>
            </w:r>
            <w:r w:rsidRPr="00D14AF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428</w:t>
            </w: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,</w:t>
            </w:r>
            <w:r w:rsidRPr="00D14AF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9 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811CB" w14:textId="77777777" w:rsidR="00D14AFC" w:rsidRPr="00D14AFC" w:rsidRDefault="00D14AFC" w:rsidP="00D14AF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3FF73A2" w14:textId="77777777" w:rsidR="00D14AFC" w:rsidRPr="00D14AFC" w:rsidRDefault="00D14AFC" w:rsidP="00D14AF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14AFC" w:rsidRPr="00D14AFC" w14:paraId="220C8A73" w14:textId="77777777" w:rsidTr="00D14AFC">
        <w:trPr>
          <w:trHeight w:val="300"/>
        </w:trPr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20D1E" w14:textId="77777777" w:rsidR="00D14AFC" w:rsidRPr="00D14AFC" w:rsidRDefault="00D14AFC" w:rsidP="00D14AF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E0B5E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6FC52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0100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ADA90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F9B0F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1C52A3" w14:textId="072E6AC3" w:rsidR="00D14AFC" w:rsidRPr="00D14AFC" w:rsidRDefault="00D14AFC" w:rsidP="00D14AF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-6</w:t>
            </w: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 </w:t>
            </w:r>
            <w:r w:rsidRPr="00D14AF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428</w:t>
            </w: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,</w:t>
            </w:r>
            <w:r w:rsidRPr="00D14AF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AF5EF" w14:textId="77777777" w:rsidR="00D14AFC" w:rsidRPr="00D14AFC" w:rsidRDefault="00D14AFC" w:rsidP="00D14AF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6D98693" w14:textId="77777777" w:rsidR="00D14AFC" w:rsidRPr="00D14AFC" w:rsidRDefault="00D14AFC" w:rsidP="00D14AF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14AFC" w:rsidRPr="00D14AFC" w14:paraId="3724CEE5" w14:textId="77777777" w:rsidTr="00D14AFC">
        <w:trPr>
          <w:trHeight w:val="300"/>
        </w:trPr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81779" w14:textId="77777777" w:rsidR="00D14AFC" w:rsidRPr="00D14AFC" w:rsidRDefault="00D14AFC" w:rsidP="00D14AF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9518D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A6AD5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15AB3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15F78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783B49" w14:textId="6D8F9132" w:rsidR="00D14AFC" w:rsidRPr="00D14AFC" w:rsidRDefault="00D14AFC" w:rsidP="00D14AF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-6</w:t>
            </w: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 </w:t>
            </w:r>
            <w:r w:rsidRPr="00D14AF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428</w:t>
            </w: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,</w:t>
            </w:r>
            <w:r w:rsidRPr="00D14AF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73E4E" w14:textId="77777777" w:rsidR="00D14AFC" w:rsidRPr="00D14AFC" w:rsidRDefault="00D14AFC" w:rsidP="00D14AF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B6E078F" w14:textId="77777777" w:rsidR="00D14AFC" w:rsidRPr="00D14AFC" w:rsidRDefault="00D14AFC" w:rsidP="00D14AF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14AFC" w:rsidRPr="00D14AFC" w14:paraId="4FC9A896" w14:textId="77777777" w:rsidTr="00D14AFC">
        <w:trPr>
          <w:trHeight w:val="300"/>
        </w:trPr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1E7C8" w14:textId="77777777" w:rsidR="00D14AFC" w:rsidRPr="00D14AFC" w:rsidRDefault="00D14AFC" w:rsidP="00D14AF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5AD2A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0DF01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7EC6C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5DAE0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6AB5F0" w14:textId="337ABA2F" w:rsidR="00D14AFC" w:rsidRPr="00D14AFC" w:rsidRDefault="00D14AFC" w:rsidP="00D14AF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-6</w:t>
            </w: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 </w:t>
            </w:r>
            <w:r w:rsidRPr="00D14AF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428</w:t>
            </w: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,</w:t>
            </w:r>
            <w:r w:rsidRPr="00D14AF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2ADFA" w14:textId="77777777" w:rsidR="00D14AFC" w:rsidRPr="00D14AFC" w:rsidRDefault="00D14AFC" w:rsidP="00D14AF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96917F9" w14:textId="77777777" w:rsidR="00D14AFC" w:rsidRPr="00D14AFC" w:rsidRDefault="00D14AFC" w:rsidP="00D14AF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14AFC" w:rsidRPr="00D14AFC" w14:paraId="7C21D3A4" w14:textId="77777777" w:rsidTr="00D14AFC">
        <w:trPr>
          <w:trHeight w:val="300"/>
        </w:trPr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56986" w14:textId="77777777" w:rsidR="00D14AFC" w:rsidRPr="00D14AFC" w:rsidRDefault="00D14AFC" w:rsidP="00D14AF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color w:val="000000"/>
                <w:sz w:val="16"/>
                <w:szCs w:val="16"/>
              </w:rPr>
              <w:t>Иные расходы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DE3CB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8995F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094F4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color w:val="000000"/>
                <w:sz w:val="16"/>
                <w:szCs w:val="16"/>
              </w:rPr>
              <w:t>9900004000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EF409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44DB3C" w14:textId="7F2BBC82" w:rsidR="00D14AFC" w:rsidRPr="00D14AFC" w:rsidRDefault="00D14AFC" w:rsidP="00D14AF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-6</w:t>
            </w: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 </w:t>
            </w:r>
            <w:r w:rsidRPr="00D14AF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428</w:t>
            </w: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,</w:t>
            </w:r>
            <w:r w:rsidRPr="00D14AF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B4331" w14:textId="77777777" w:rsidR="00D14AFC" w:rsidRPr="00D14AFC" w:rsidRDefault="00D14AFC" w:rsidP="00D14AF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6DAA0F" w14:textId="77777777" w:rsidR="00D14AFC" w:rsidRPr="00D14AFC" w:rsidRDefault="00D14AFC" w:rsidP="00D14AF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14AFC" w:rsidRPr="00D14AFC" w14:paraId="78F4DF50" w14:textId="77777777" w:rsidTr="00D14AFC">
        <w:trPr>
          <w:trHeight w:val="300"/>
        </w:trPr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144BF" w14:textId="77777777" w:rsidR="00D14AFC" w:rsidRPr="00D14AFC" w:rsidRDefault="00D14AFC" w:rsidP="00D14AF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72B20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E5F5E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D4C79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9900004000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BA80F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7B02B8" w14:textId="0D42AF01" w:rsidR="00D14AFC" w:rsidRPr="00D14AFC" w:rsidRDefault="00D14AFC" w:rsidP="00D14AF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-6</w:t>
            </w: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 </w:t>
            </w:r>
            <w:r w:rsidRPr="00D14AF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428</w:t>
            </w: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,</w:t>
            </w:r>
            <w:r w:rsidRPr="00D14AF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41A53" w14:textId="77777777" w:rsidR="00D14AFC" w:rsidRPr="00D14AFC" w:rsidRDefault="00D14AFC" w:rsidP="00D14AF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E128E97" w14:textId="77777777" w:rsidR="00D14AFC" w:rsidRPr="00D14AFC" w:rsidRDefault="00D14AFC" w:rsidP="00D14AF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14AFC" w:rsidRPr="00D14AFC" w14:paraId="095DE51D" w14:textId="77777777" w:rsidTr="00D14AFC">
        <w:trPr>
          <w:trHeight w:val="300"/>
        </w:trPr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8038F" w14:textId="77777777" w:rsidR="00D14AFC" w:rsidRPr="00D14AFC" w:rsidRDefault="00D14AFC" w:rsidP="00D14AF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D7CC2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80953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A8FBD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color w:val="000000"/>
                <w:sz w:val="16"/>
                <w:szCs w:val="16"/>
              </w:rPr>
              <w:t>9900004000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936A6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027B36" w14:textId="3C07B760" w:rsidR="00D14AFC" w:rsidRPr="00D14AFC" w:rsidRDefault="00D14AFC" w:rsidP="00D14AF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-6</w:t>
            </w: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 </w:t>
            </w:r>
            <w:r w:rsidRPr="00D14AF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428</w:t>
            </w: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,</w:t>
            </w:r>
            <w:r w:rsidRPr="00D14AF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D98AA" w14:textId="77777777" w:rsidR="00D14AFC" w:rsidRPr="00D14AFC" w:rsidRDefault="00D14AFC" w:rsidP="00D14AF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61687A0" w14:textId="77777777" w:rsidR="00D14AFC" w:rsidRPr="00D14AFC" w:rsidRDefault="00D14AFC" w:rsidP="00D14AF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14AFC" w:rsidRPr="00D14AFC" w14:paraId="0A165D54" w14:textId="77777777" w:rsidTr="00D14AFC">
        <w:trPr>
          <w:trHeight w:val="300"/>
        </w:trPr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B30CB" w14:textId="77777777" w:rsidR="00D14AFC" w:rsidRPr="00D14AFC" w:rsidRDefault="00D14AFC" w:rsidP="00D14AF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Администрация Ленинского городского округа Московской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BE2D7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3A3F20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4938E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D7BC3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B1C520" w14:textId="11F638BE" w:rsidR="00D14AFC" w:rsidRPr="00D14AFC" w:rsidRDefault="00D14AFC" w:rsidP="00D14AF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428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,</w:t>
            </w: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E43BEF" w14:textId="77777777" w:rsidR="00D14AFC" w:rsidRPr="00D14AFC" w:rsidRDefault="00D14AFC" w:rsidP="00D14AF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FDC1B77" w14:textId="77777777" w:rsidR="00D14AFC" w:rsidRPr="00D14AFC" w:rsidRDefault="00D14AFC" w:rsidP="00D14AF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14AFC" w:rsidRPr="00D14AFC" w14:paraId="3A0687B6" w14:textId="77777777" w:rsidTr="00D14AFC">
        <w:trPr>
          <w:trHeight w:val="300"/>
        </w:trPr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722BB" w14:textId="77777777" w:rsidR="00D14AFC" w:rsidRPr="00D14AFC" w:rsidRDefault="00D14AFC" w:rsidP="00D14AF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C10CA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CD958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0100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AD525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FAD8D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61F482" w14:textId="4FED4170" w:rsidR="00D14AFC" w:rsidRPr="00D14AFC" w:rsidRDefault="00D14AFC" w:rsidP="00D14AF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428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,</w:t>
            </w: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DE37C" w14:textId="77777777" w:rsidR="00D14AFC" w:rsidRPr="00D14AFC" w:rsidRDefault="00D14AFC" w:rsidP="00D14AF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C3CF818" w14:textId="77777777" w:rsidR="00D14AFC" w:rsidRPr="00D14AFC" w:rsidRDefault="00D14AFC" w:rsidP="00D14AF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14AFC" w:rsidRPr="00D14AFC" w14:paraId="4FFA61CE" w14:textId="77777777" w:rsidTr="00D14AFC">
        <w:trPr>
          <w:trHeight w:val="300"/>
        </w:trPr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1268A" w14:textId="77777777" w:rsidR="00D14AFC" w:rsidRPr="00D14AFC" w:rsidRDefault="00D14AFC" w:rsidP="00D14AF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0324F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color w:val="000000"/>
                <w:sz w:val="16"/>
                <w:szCs w:val="16"/>
              </w:rPr>
              <w:t>987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6C0AF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AFE6D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F5106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441A36" w14:textId="5BCC9B66" w:rsidR="00D14AFC" w:rsidRPr="00D14AFC" w:rsidRDefault="00D14AFC" w:rsidP="00D14AF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428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,</w:t>
            </w: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E6AF4" w14:textId="77777777" w:rsidR="00D14AFC" w:rsidRPr="00D14AFC" w:rsidRDefault="00D14AFC" w:rsidP="00D14AF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349C43E" w14:textId="77777777" w:rsidR="00D14AFC" w:rsidRPr="00D14AFC" w:rsidRDefault="00D14AFC" w:rsidP="00D14AF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14AFC" w:rsidRPr="00D14AFC" w14:paraId="5D8CDBCD" w14:textId="77777777" w:rsidTr="00D14AFC">
        <w:trPr>
          <w:trHeight w:val="465"/>
        </w:trPr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6E929" w14:textId="77777777" w:rsidR="00D14AFC" w:rsidRPr="00D14AFC" w:rsidRDefault="00D14AFC" w:rsidP="00D14AF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"Управление имуществом и муниципальными финансами"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BB51D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016F7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DDE44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1200000000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4BD0F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825A092" w14:textId="3FF735D7" w:rsidR="00D14AFC" w:rsidRPr="00D14AFC" w:rsidRDefault="00D14AFC" w:rsidP="00D14AF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428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,</w:t>
            </w: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DDCC1" w14:textId="77777777" w:rsidR="00D14AFC" w:rsidRPr="00D14AFC" w:rsidRDefault="00D14AFC" w:rsidP="00D14AF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B5A982C" w14:textId="77777777" w:rsidR="00D14AFC" w:rsidRPr="00D14AFC" w:rsidRDefault="00D14AFC" w:rsidP="00D14AF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14AFC" w:rsidRPr="00D14AFC" w14:paraId="1A8495B6" w14:textId="77777777" w:rsidTr="00D14AFC">
        <w:trPr>
          <w:trHeight w:val="300"/>
        </w:trPr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91F36" w14:textId="77777777" w:rsidR="00D14AFC" w:rsidRPr="00D14AFC" w:rsidRDefault="00D14AFC" w:rsidP="00D14AF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color w:val="000000"/>
                <w:sz w:val="16"/>
                <w:szCs w:val="16"/>
              </w:rPr>
              <w:t>Подпрограмма "Эффективное управление имущественным комплексом"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F4F5B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color w:val="000000"/>
                <w:sz w:val="16"/>
                <w:szCs w:val="16"/>
              </w:rPr>
              <w:t>987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42FE5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E5C3A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color w:val="000000"/>
                <w:sz w:val="16"/>
                <w:szCs w:val="16"/>
              </w:rPr>
              <w:t>1210000000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4F676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9FDB18" w14:textId="3C241177" w:rsidR="00D14AFC" w:rsidRPr="00D14AFC" w:rsidRDefault="00D14AFC" w:rsidP="00D14AF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428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,</w:t>
            </w: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4F379" w14:textId="77777777" w:rsidR="00D14AFC" w:rsidRPr="00D14AFC" w:rsidRDefault="00D14AFC" w:rsidP="00D14AF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B1D34F0" w14:textId="77777777" w:rsidR="00D14AFC" w:rsidRPr="00D14AFC" w:rsidRDefault="00D14AFC" w:rsidP="00D14AF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14AFC" w:rsidRPr="00D14AFC" w14:paraId="7624C286" w14:textId="77777777" w:rsidTr="00D14AFC">
        <w:trPr>
          <w:trHeight w:val="465"/>
        </w:trPr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01545" w14:textId="77777777" w:rsidR="00D14AFC" w:rsidRPr="00D14AFC" w:rsidRDefault="00D14AFC" w:rsidP="00D14AF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"Управление имуществом, находящимся в муниципальной собственности, и выполнение кадастровых работ"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CF413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color w:val="000000"/>
                <w:sz w:val="16"/>
                <w:szCs w:val="16"/>
              </w:rPr>
              <w:t>987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C480F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5220C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color w:val="000000"/>
                <w:sz w:val="16"/>
                <w:szCs w:val="16"/>
              </w:rPr>
              <w:t>1210200000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7DB7B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EBF592" w14:textId="7E3F86CD" w:rsidR="00D14AFC" w:rsidRPr="00D14AFC" w:rsidRDefault="00D14AFC" w:rsidP="00D14AF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428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,</w:t>
            </w: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8AD7F" w14:textId="77777777" w:rsidR="00D14AFC" w:rsidRPr="00D14AFC" w:rsidRDefault="00D14AFC" w:rsidP="00D14AF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D64913D" w14:textId="77777777" w:rsidR="00D14AFC" w:rsidRPr="00D14AFC" w:rsidRDefault="00D14AFC" w:rsidP="00D14AF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14AFC" w:rsidRPr="00D14AFC" w14:paraId="261DA765" w14:textId="77777777" w:rsidTr="00D14AFC">
        <w:trPr>
          <w:trHeight w:val="465"/>
        </w:trPr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7880F" w14:textId="77777777" w:rsidR="00D14AFC" w:rsidRPr="00D14AFC" w:rsidRDefault="00D14AFC" w:rsidP="00D14AF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color w:val="000000"/>
                <w:sz w:val="16"/>
                <w:szCs w:val="16"/>
              </w:rPr>
              <w:t>Владение, пользование и распоряжение имуществом, находящимся в муниципальной собственности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BB18C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color w:val="000000"/>
                <w:sz w:val="16"/>
                <w:szCs w:val="16"/>
              </w:rPr>
              <w:t>987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6F258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BF36F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color w:val="000000"/>
                <w:sz w:val="16"/>
                <w:szCs w:val="16"/>
              </w:rPr>
              <w:t>1210200170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6D586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8A343E" w14:textId="12126118" w:rsidR="00D14AFC" w:rsidRPr="00D14AFC" w:rsidRDefault="00D14AFC" w:rsidP="00D14AF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428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,</w:t>
            </w: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32210" w14:textId="77777777" w:rsidR="00D14AFC" w:rsidRPr="00D14AFC" w:rsidRDefault="00D14AFC" w:rsidP="00D14AF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D3E9D19" w14:textId="77777777" w:rsidR="00D14AFC" w:rsidRPr="00D14AFC" w:rsidRDefault="00D14AFC" w:rsidP="00D14AF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14AFC" w:rsidRPr="00D14AFC" w14:paraId="49A31EDB" w14:textId="77777777" w:rsidTr="00D14AFC">
        <w:trPr>
          <w:trHeight w:val="465"/>
        </w:trPr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B82F7" w14:textId="77777777" w:rsidR="00D14AFC" w:rsidRPr="00D14AFC" w:rsidRDefault="00D14AFC" w:rsidP="00D14AF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C1D31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8A403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8DE4E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1210200170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54C2A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879FC1" w14:textId="758753E6" w:rsidR="00D14AFC" w:rsidRPr="00D14AFC" w:rsidRDefault="00D14AFC" w:rsidP="00D14AF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428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,</w:t>
            </w: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8874D" w14:textId="77777777" w:rsidR="00D14AFC" w:rsidRPr="00D14AFC" w:rsidRDefault="00D14AFC" w:rsidP="00D14AF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A3B8D29" w14:textId="77777777" w:rsidR="00D14AFC" w:rsidRPr="00D14AFC" w:rsidRDefault="00D14AFC" w:rsidP="00D14AF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14AFC" w:rsidRPr="00D14AFC" w14:paraId="18EEFDA4" w14:textId="77777777" w:rsidTr="00D14AFC">
        <w:trPr>
          <w:trHeight w:val="300"/>
        </w:trPr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3A3E8" w14:textId="77777777" w:rsidR="00D14AFC" w:rsidRPr="00D14AFC" w:rsidRDefault="00D14AFC" w:rsidP="00D14AF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13C7C8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color w:val="000000"/>
                <w:sz w:val="16"/>
                <w:szCs w:val="16"/>
              </w:rPr>
              <w:t>987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42EF4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A24AD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color w:val="000000"/>
                <w:sz w:val="16"/>
                <w:szCs w:val="16"/>
              </w:rPr>
              <w:t>1210200170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DD91E" w14:textId="77777777" w:rsidR="00D14AFC" w:rsidRPr="00D14AFC" w:rsidRDefault="00D14AFC" w:rsidP="00D14AF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CF0654" w14:textId="13CAFBD4" w:rsidR="00D14AFC" w:rsidRPr="00D14AFC" w:rsidRDefault="00D14AFC" w:rsidP="00D14AF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428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,</w:t>
            </w: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2815B" w14:textId="77777777" w:rsidR="00D14AFC" w:rsidRPr="00D14AFC" w:rsidRDefault="00D14AFC" w:rsidP="00D14AF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0996CC9" w14:textId="77777777" w:rsidR="00D14AFC" w:rsidRPr="00D14AFC" w:rsidRDefault="00D14AFC" w:rsidP="00D14AF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14AFC" w:rsidRPr="00D14AFC" w14:paraId="33065DB1" w14:textId="77777777" w:rsidTr="00D14AFC">
        <w:trPr>
          <w:trHeight w:val="270"/>
        </w:trPr>
        <w:tc>
          <w:tcPr>
            <w:tcW w:w="6966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852CE9" w14:textId="77777777" w:rsidR="00D14AFC" w:rsidRPr="00D14AFC" w:rsidRDefault="00D14AFC" w:rsidP="00D14AF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138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18ABB1" w14:textId="77777777" w:rsidR="00D14AFC" w:rsidRPr="00D14AFC" w:rsidRDefault="00D14AFC" w:rsidP="00D14AF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F7A9C" w14:textId="77777777" w:rsidR="00D14AFC" w:rsidRPr="00D14AFC" w:rsidRDefault="00D14AFC" w:rsidP="00D14AF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8F719C" w14:textId="77777777" w:rsidR="00D14AFC" w:rsidRPr="00D14AFC" w:rsidRDefault="00D14AFC" w:rsidP="00D14AF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4A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</w:tbl>
    <w:p w14:paraId="0804F8A7" w14:textId="77777777" w:rsidR="008B142E" w:rsidRDefault="008B142E" w:rsidP="002216BF">
      <w:pPr>
        <w:ind w:left="-709" w:hanging="142"/>
        <w:rPr>
          <w:sz w:val="24"/>
          <w:szCs w:val="24"/>
        </w:rPr>
      </w:pPr>
    </w:p>
    <w:sectPr w:rsidR="008B142E" w:rsidSect="008B192B">
      <w:pgSz w:w="11906" w:h="16838" w:code="9"/>
      <w:pgMar w:top="1134" w:right="850" w:bottom="1134" w:left="85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847E8" w14:textId="77777777" w:rsidR="00373E99" w:rsidRDefault="00373E99">
      <w:r>
        <w:separator/>
      </w:r>
    </w:p>
  </w:endnote>
  <w:endnote w:type="continuationSeparator" w:id="0">
    <w:p w14:paraId="3B4E0084" w14:textId="77777777" w:rsidR="00373E99" w:rsidRDefault="0037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38749" w14:textId="77777777" w:rsidR="00373E99" w:rsidRDefault="00373E99">
      <w:r>
        <w:separator/>
      </w:r>
    </w:p>
  </w:footnote>
  <w:footnote w:type="continuationSeparator" w:id="0">
    <w:p w14:paraId="68CF785B" w14:textId="77777777" w:rsidR="00373E99" w:rsidRDefault="00373E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B6A5C"/>
    <w:multiLevelType w:val="hybridMultilevel"/>
    <w:tmpl w:val="47202B34"/>
    <w:lvl w:ilvl="0" w:tplc="9F646E10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C0A2873A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215AEA66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11AC5D10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9466B344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E9CCBD0C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186AE12E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25404A9C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A0CC51C2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" w15:restartNumberingAfterBreak="0">
    <w:nsid w:val="0DC5006F"/>
    <w:multiLevelType w:val="hybridMultilevel"/>
    <w:tmpl w:val="B03C7154"/>
    <w:lvl w:ilvl="0" w:tplc="3E62A126">
      <w:start w:val="2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" w15:restartNumberingAfterBreak="0">
    <w:nsid w:val="21AC75E7"/>
    <w:multiLevelType w:val="hybridMultilevel"/>
    <w:tmpl w:val="47202B34"/>
    <w:lvl w:ilvl="0" w:tplc="57DCEBF6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056C557A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C4544F4A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548E4006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7428A420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E432CF98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ABEC2F2A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D51C2C5E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9B70C7E8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" w15:restartNumberingAfterBreak="0">
    <w:nsid w:val="29945E53"/>
    <w:multiLevelType w:val="hybridMultilevel"/>
    <w:tmpl w:val="104692E8"/>
    <w:lvl w:ilvl="0" w:tplc="3E7EB570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31B22C0D"/>
    <w:multiLevelType w:val="hybridMultilevel"/>
    <w:tmpl w:val="47202B34"/>
    <w:lvl w:ilvl="0" w:tplc="E648FD0E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88B8A2F0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3FFC3040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683EAA36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4F421BCA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599E7B36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21DE8B2A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6F16FD42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67024F7A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5" w15:restartNumberingAfterBreak="0">
    <w:nsid w:val="41E40360"/>
    <w:multiLevelType w:val="hybridMultilevel"/>
    <w:tmpl w:val="47202B34"/>
    <w:lvl w:ilvl="0" w:tplc="125E1694">
      <w:start w:val="1"/>
      <w:numFmt w:val="bullet"/>
      <w:lvlText w:val=""/>
      <w:lvlJc w:val="left"/>
      <w:pPr>
        <w:tabs>
          <w:tab w:val="num" w:pos="1287"/>
        </w:tabs>
        <w:ind w:left="1040" w:hanging="113"/>
      </w:pPr>
      <w:rPr>
        <w:rFonts w:ascii="Symbol" w:hAnsi="Symbol" w:hint="default"/>
      </w:rPr>
    </w:lvl>
    <w:lvl w:ilvl="1" w:tplc="6C72D67C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D3141CBC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D6FADE5A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B09CC4AC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9308236C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5D1C8D9C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3DBE195C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5A5AB00E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6" w15:restartNumberingAfterBreak="0">
    <w:nsid w:val="4928358A"/>
    <w:multiLevelType w:val="multilevel"/>
    <w:tmpl w:val="1E1EB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7" w15:restartNumberingAfterBreak="0">
    <w:nsid w:val="513F32D5"/>
    <w:multiLevelType w:val="hybridMultilevel"/>
    <w:tmpl w:val="711EEABE"/>
    <w:lvl w:ilvl="0" w:tplc="CBBEAD08">
      <w:start w:val="1"/>
      <w:numFmt w:val="decimal"/>
      <w:lvlText w:val="%1."/>
      <w:lvlJc w:val="left"/>
      <w:pPr>
        <w:ind w:left="433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5770" w:hanging="180"/>
      </w:pPr>
    </w:lvl>
    <w:lvl w:ilvl="3" w:tplc="0419000F" w:tentative="1">
      <w:start w:val="1"/>
      <w:numFmt w:val="decimal"/>
      <w:lvlText w:val="%4."/>
      <w:lvlJc w:val="left"/>
      <w:pPr>
        <w:ind w:left="6490" w:hanging="360"/>
      </w:pPr>
    </w:lvl>
    <w:lvl w:ilvl="4" w:tplc="04190019" w:tentative="1">
      <w:start w:val="1"/>
      <w:numFmt w:val="lowerLetter"/>
      <w:lvlText w:val="%5."/>
      <w:lvlJc w:val="left"/>
      <w:pPr>
        <w:ind w:left="7210" w:hanging="360"/>
      </w:pPr>
    </w:lvl>
    <w:lvl w:ilvl="5" w:tplc="0419001B" w:tentative="1">
      <w:start w:val="1"/>
      <w:numFmt w:val="lowerRoman"/>
      <w:lvlText w:val="%6."/>
      <w:lvlJc w:val="right"/>
      <w:pPr>
        <w:ind w:left="7930" w:hanging="180"/>
      </w:pPr>
    </w:lvl>
    <w:lvl w:ilvl="6" w:tplc="0419000F" w:tentative="1">
      <w:start w:val="1"/>
      <w:numFmt w:val="decimal"/>
      <w:lvlText w:val="%7."/>
      <w:lvlJc w:val="left"/>
      <w:pPr>
        <w:ind w:left="8650" w:hanging="360"/>
      </w:pPr>
    </w:lvl>
    <w:lvl w:ilvl="7" w:tplc="04190019" w:tentative="1">
      <w:start w:val="1"/>
      <w:numFmt w:val="lowerLetter"/>
      <w:lvlText w:val="%8."/>
      <w:lvlJc w:val="left"/>
      <w:pPr>
        <w:ind w:left="9370" w:hanging="360"/>
      </w:pPr>
    </w:lvl>
    <w:lvl w:ilvl="8" w:tplc="0419001B" w:tentative="1">
      <w:start w:val="1"/>
      <w:numFmt w:val="lowerRoman"/>
      <w:lvlText w:val="%9."/>
      <w:lvlJc w:val="right"/>
      <w:pPr>
        <w:ind w:left="10090" w:hanging="180"/>
      </w:pPr>
    </w:lvl>
  </w:abstractNum>
  <w:abstractNum w:abstractNumId="8" w15:restartNumberingAfterBreak="0">
    <w:nsid w:val="586D1A6F"/>
    <w:multiLevelType w:val="hybridMultilevel"/>
    <w:tmpl w:val="81BEE2EA"/>
    <w:lvl w:ilvl="0" w:tplc="FCCA7DA4">
      <w:start w:val="1"/>
      <w:numFmt w:val="decimal"/>
      <w:lvlText w:val="%1."/>
      <w:lvlJc w:val="left"/>
      <w:pPr>
        <w:tabs>
          <w:tab w:val="num" w:pos="810"/>
        </w:tabs>
        <w:ind w:left="8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 w16cid:durableId="168837975">
    <w:abstractNumId w:val="4"/>
  </w:num>
  <w:num w:numId="2" w16cid:durableId="1091857382">
    <w:abstractNumId w:val="5"/>
  </w:num>
  <w:num w:numId="3" w16cid:durableId="594440153">
    <w:abstractNumId w:val="2"/>
  </w:num>
  <w:num w:numId="4" w16cid:durableId="1835292440">
    <w:abstractNumId w:val="0"/>
  </w:num>
  <w:num w:numId="5" w16cid:durableId="719668225">
    <w:abstractNumId w:val="6"/>
  </w:num>
  <w:num w:numId="6" w16cid:durableId="369301391">
    <w:abstractNumId w:val="8"/>
  </w:num>
  <w:num w:numId="7" w16cid:durableId="1628510744">
    <w:abstractNumId w:val="3"/>
  </w:num>
  <w:num w:numId="8" w16cid:durableId="1826973045">
    <w:abstractNumId w:val="1"/>
  </w:num>
  <w:num w:numId="9" w16cid:durableId="9420372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710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1E9"/>
    <w:rsid w:val="00001C0B"/>
    <w:rsid w:val="0000451E"/>
    <w:rsid w:val="000045AE"/>
    <w:rsid w:val="00004895"/>
    <w:rsid w:val="00005C24"/>
    <w:rsid w:val="00013B3E"/>
    <w:rsid w:val="00014EC4"/>
    <w:rsid w:val="00014EDE"/>
    <w:rsid w:val="00020EE2"/>
    <w:rsid w:val="00020FE7"/>
    <w:rsid w:val="00022165"/>
    <w:rsid w:val="00023ED9"/>
    <w:rsid w:val="000257E7"/>
    <w:rsid w:val="000264CC"/>
    <w:rsid w:val="000265CB"/>
    <w:rsid w:val="00030B53"/>
    <w:rsid w:val="000318EE"/>
    <w:rsid w:val="00032652"/>
    <w:rsid w:val="000341CD"/>
    <w:rsid w:val="00035934"/>
    <w:rsid w:val="000369E9"/>
    <w:rsid w:val="00036F2A"/>
    <w:rsid w:val="000377DC"/>
    <w:rsid w:val="00041655"/>
    <w:rsid w:val="0004329A"/>
    <w:rsid w:val="000500E7"/>
    <w:rsid w:val="000526BE"/>
    <w:rsid w:val="00054987"/>
    <w:rsid w:val="000617BC"/>
    <w:rsid w:val="00063774"/>
    <w:rsid w:val="000640DC"/>
    <w:rsid w:val="00064C92"/>
    <w:rsid w:val="000657D4"/>
    <w:rsid w:val="000671E9"/>
    <w:rsid w:val="000725B0"/>
    <w:rsid w:val="00074526"/>
    <w:rsid w:val="00076D9B"/>
    <w:rsid w:val="000830BB"/>
    <w:rsid w:val="0008674A"/>
    <w:rsid w:val="00086DC4"/>
    <w:rsid w:val="000917C1"/>
    <w:rsid w:val="0009395F"/>
    <w:rsid w:val="00093C2D"/>
    <w:rsid w:val="000954AF"/>
    <w:rsid w:val="0009691B"/>
    <w:rsid w:val="00097CBC"/>
    <w:rsid w:val="00097E02"/>
    <w:rsid w:val="000A1A07"/>
    <w:rsid w:val="000A316A"/>
    <w:rsid w:val="000A350E"/>
    <w:rsid w:val="000A5205"/>
    <w:rsid w:val="000A64AE"/>
    <w:rsid w:val="000B58CB"/>
    <w:rsid w:val="000B59EA"/>
    <w:rsid w:val="000C05ED"/>
    <w:rsid w:val="000C391F"/>
    <w:rsid w:val="000C49F0"/>
    <w:rsid w:val="000D2CB7"/>
    <w:rsid w:val="000D423D"/>
    <w:rsid w:val="000D6BB6"/>
    <w:rsid w:val="000D76FB"/>
    <w:rsid w:val="000E03B2"/>
    <w:rsid w:val="000E31CF"/>
    <w:rsid w:val="000E41C2"/>
    <w:rsid w:val="000E7932"/>
    <w:rsid w:val="000E7E17"/>
    <w:rsid w:val="000F1CD3"/>
    <w:rsid w:val="000F1D88"/>
    <w:rsid w:val="000F3666"/>
    <w:rsid w:val="00100420"/>
    <w:rsid w:val="00107017"/>
    <w:rsid w:val="00110BED"/>
    <w:rsid w:val="00111E2C"/>
    <w:rsid w:val="00115ADF"/>
    <w:rsid w:val="00116337"/>
    <w:rsid w:val="00116578"/>
    <w:rsid w:val="00117ADA"/>
    <w:rsid w:val="0013049C"/>
    <w:rsid w:val="0013066C"/>
    <w:rsid w:val="00132BF5"/>
    <w:rsid w:val="001374E9"/>
    <w:rsid w:val="00140129"/>
    <w:rsid w:val="00141315"/>
    <w:rsid w:val="0014734D"/>
    <w:rsid w:val="00150439"/>
    <w:rsid w:val="00151316"/>
    <w:rsid w:val="0015296A"/>
    <w:rsid w:val="0015386A"/>
    <w:rsid w:val="00155319"/>
    <w:rsid w:val="00160226"/>
    <w:rsid w:val="00160982"/>
    <w:rsid w:val="00161124"/>
    <w:rsid w:val="001611AD"/>
    <w:rsid w:val="00163FE3"/>
    <w:rsid w:val="00167D1F"/>
    <w:rsid w:val="001704AA"/>
    <w:rsid w:val="0017167B"/>
    <w:rsid w:val="00173402"/>
    <w:rsid w:val="00174782"/>
    <w:rsid w:val="00175A4E"/>
    <w:rsid w:val="00177FB1"/>
    <w:rsid w:val="001916EA"/>
    <w:rsid w:val="001945DD"/>
    <w:rsid w:val="001A4D60"/>
    <w:rsid w:val="001A66F4"/>
    <w:rsid w:val="001A6C67"/>
    <w:rsid w:val="001B017A"/>
    <w:rsid w:val="001B20F8"/>
    <w:rsid w:val="001B4588"/>
    <w:rsid w:val="001B4C59"/>
    <w:rsid w:val="001B72AD"/>
    <w:rsid w:val="001C0108"/>
    <w:rsid w:val="001C0D86"/>
    <w:rsid w:val="001C467F"/>
    <w:rsid w:val="001C6379"/>
    <w:rsid w:val="001C7FF6"/>
    <w:rsid w:val="001D1051"/>
    <w:rsid w:val="001D11CB"/>
    <w:rsid w:val="001D12B0"/>
    <w:rsid w:val="001D17DA"/>
    <w:rsid w:val="001D2545"/>
    <w:rsid w:val="001D717B"/>
    <w:rsid w:val="001D79AD"/>
    <w:rsid w:val="001E0678"/>
    <w:rsid w:val="001E29EB"/>
    <w:rsid w:val="001E6728"/>
    <w:rsid w:val="001E719B"/>
    <w:rsid w:val="001F79ED"/>
    <w:rsid w:val="00202F64"/>
    <w:rsid w:val="00203966"/>
    <w:rsid w:val="00206D35"/>
    <w:rsid w:val="002076FD"/>
    <w:rsid w:val="00207C20"/>
    <w:rsid w:val="00207D49"/>
    <w:rsid w:val="00211B32"/>
    <w:rsid w:val="00213065"/>
    <w:rsid w:val="002175B1"/>
    <w:rsid w:val="002202EA"/>
    <w:rsid w:val="00220D0D"/>
    <w:rsid w:val="002216BF"/>
    <w:rsid w:val="002223C7"/>
    <w:rsid w:val="00223FD8"/>
    <w:rsid w:val="0022462E"/>
    <w:rsid w:val="002302E3"/>
    <w:rsid w:val="002312CD"/>
    <w:rsid w:val="00232367"/>
    <w:rsid w:val="0023252A"/>
    <w:rsid w:val="002354AB"/>
    <w:rsid w:val="00237AFF"/>
    <w:rsid w:val="00243217"/>
    <w:rsid w:val="002474DF"/>
    <w:rsid w:val="00252DEC"/>
    <w:rsid w:val="002541BB"/>
    <w:rsid w:val="00254E36"/>
    <w:rsid w:val="002567CE"/>
    <w:rsid w:val="002567EF"/>
    <w:rsid w:val="00256A3A"/>
    <w:rsid w:val="00256F4D"/>
    <w:rsid w:val="00261861"/>
    <w:rsid w:val="002655FC"/>
    <w:rsid w:val="002659F1"/>
    <w:rsid w:val="00267A42"/>
    <w:rsid w:val="00273ED1"/>
    <w:rsid w:val="002743E2"/>
    <w:rsid w:val="00280847"/>
    <w:rsid w:val="00280A07"/>
    <w:rsid w:val="00280F83"/>
    <w:rsid w:val="002818DB"/>
    <w:rsid w:val="00282202"/>
    <w:rsid w:val="00282EBA"/>
    <w:rsid w:val="00284635"/>
    <w:rsid w:val="00285F2F"/>
    <w:rsid w:val="00287487"/>
    <w:rsid w:val="00295D62"/>
    <w:rsid w:val="002A5212"/>
    <w:rsid w:val="002A5AF2"/>
    <w:rsid w:val="002B00D5"/>
    <w:rsid w:val="002B1D85"/>
    <w:rsid w:val="002B230F"/>
    <w:rsid w:val="002B4F92"/>
    <w:rsid w:val="002B6B29"/>
    <w:rsid w:val="002C34D3"/>
    <w:rsid w:val="002C4237"/>
    <w:rsid w:val="002C4749"/>
    <w:rsid w:val="002C55A1"/>
    <w:rsid w:val="002D041B"/>
    <w:rsid w:val="002D55E7"/>
    <w:rsid w:val="002D6109"/>
    <w:rsid w:val="002D7A22"/>
    <w:rsid w:val="002E0C10"/>
    <w:rsid w:val="002E0D08"/>
    <w:rsid w:val="002E14DC"/>
    <w:rsid w:val="002E16DD"/>
    <w:rsid w:val="002E264D"/>
    <w:rsid w:val="002E42CD"/>
    <w:rsid w:val="002E7AF3"/>
    <w:rsid w:val="002F0B9A"/>
    <w:rsid w:val="002F2763"/>
    <w:rsid w:val="002F2973"/>
    <w:rsid w:val="002F3049"/>
    <w:rsid w:val="002F4072"/>
    <w:rsid w:val="002F559A"/>
    <w:rsid w:val="0030349C"/>
    <w:rsid w:val="0030649F"/>
    <w:rsid w:val="00307E5E"/>
    <w:rsid w:val="00312F13"/>
    <w:rsid w:val="00313D86"/>
    <w:rsid w:val="0032119D"/>
    <w:rsid w:val="00322127"/>
    <w:rsid w:val="00325E06"/>
    <w:rsid w:val="00326C1E"/>
    <w:rsid w:val="003303CB"/>
    <w:rsid w:val="00330A27"/>
    <w:rsid w:val="0033259D"/>
    <w:rsid w:val="00336E88"/>
    <w:rsid w:val="003422E8"/>
    <w:rsid w:val="00343DBE"/>
    <w:rsid w:val="00345939"/>
    <w:rsid w:val="00345B56"/>
    <w:rsid w:val="00350BBF"/>
    <w:rsid w:val="00353321"/>
    <w:rsid w:val="00355BDE"/>
    <w:rsid w:val="00357BDA"/>
    <w:rsid w:val="00362CA7"/>
    <w:rsid w:val="003640E9"/>
    <w:rsid w:val="003646AA"/>
    <w:rsid w:val="003649E4"/>
    <w:rsid w:val="0036716C"/>
    <w:rsid w:val="003720EE"/>
    <w:rsid w:val="00372A3D"/>
    <w:rsid w:val="0037392F"/>
    <w:rsid w:val="00373A1E"/>
    <w:rsid w:val="00373E99"/>
    <w:rsid w:val="00375170"/>
    <w:rsid w:val="00375AF9"/>
    <w:rsid w:val="00376731"/>
    <w:rsid w:val="0037766E"/>
    <w:rsid w:val="00382029"/>
    <w:rsid w:val="00386531"/>
    <w:rsid w:val="00390067"/>
    <w:rsid w:val="0039023D"/>
    <w:rsid w:val="00393690"/>
    <w:rsid w:val="00395E44"/>
    <w:rsid w:val="00396083"/>
    <w:rsid w:val="003A141B"/>
    <w:rsid w:val="003A1B38"/>
    <w:rsid w:val="003A4927"/>
    <w:rsid w:val="003A5E73"/>
    <w:rsid w:val="003A7A13"/>
    <w:rsid w:val="003B3119"/>
    <w:rsid w:val="003B51CC"/>
    <w:rsid w:val="003B7B82"/>
    <w:rsid w:val="003B7DEC"/>
    <w:rsid w:val="003C1AB9"/>
    <w:rsid w:val="003C2305"/>
    <w:rsid w:val="003C313D"/>
    <w:rsid w:val="003D26E1"/>
    <w:rsid w:val="003E0F44"/>
    <w:rsid w:val="003E21DD"/>
    <w:rsid w:val="003E299F"/>
    <w:rsid w:val="003E380D"/>
    <w:rsid w:val="003E461E"/>
    <w:rsid w:val="003E4BF8"/>
    <w:rsid w:val="003E6465"/>
    <w:rsid w:val="003E647E"/>
    <w:rsid w:val="003F289D"/>
    <w:rsid w:val="003F2BAB"/>
    <w:rsid w:val="003F2D70"/>
    <w:rsid w:val="003F3A94"/>
    <w:rsid w:val="003F3F3C"/>
    <w:rsid w:val="003F56CC"/>
    <w:rsid w:val="004041E3"/>
    <w:rsid w:val="004047C0"/>
    <w:rsid w:val="00406E75"/>
    <w:rsid w:val="00410B96"/>
    <w:rsid w:val="00411338"/>
    <w:rsid w:val="00412906"/>
    <w:rsid w:val="00413D86"/>
    <w:rsid w:val="00415977"/>
    <w:rsid w:val="00417584"/>
    <w:rsid w:val="00420C82"/>
    <w:rsid w:val="00422718"/>
    <w:rsid w:val="004237A5"/>
    <w:rsid w:val="004266BF"/>
    <w:rsid w:val="00427305"/>
    <w:rsid w:val="00430231"/>
    <w:rsid w:val="00432776"/>
    <w:rsid w:val="00434573"/>
    <w:rsid w:val="00434A2D"/>
    <w:rsid w:val="0043711B"/>
    <w:rsid w:val="00443B3B"/>
    <w:rsid w:val="00444EF4"/>
    <w:rsid w:val="004461D4"/>
    <w:rsid w:val="00446F30"/>
    <w:rsid w:val="00447E27"/>
    <w:rsid w:val="00450565"/>
    <w:rsid w:val="004527F1"/>
    <w:rsid w:val="004603EF"/>
    <w:rsid w:val="00460F69"/>
    <w:rsid w:val="00462ADB"/>
    <w:rsid w:val="0046386C"/>
    <w:rsid w:val="00463AA1"/>
    <w:rsid w:val="00466740"/>
    <w:rsid w:val="0046743B"/>
    <w:rsid w:val="00475837"/>
    <w:rsid w:val="004764C9"/>
    <w:rsid w:val="00476792"/>
    <w:rsid w:val="00477650"/>
    <w:rsid w:val="0048142D"/>
    <w:rsid w:val="00481F3E"/>
    <w:rsid w:val="00482DC8"/>
    <w:rsid w:val="00483487"/>
    <w:rsid w:val="00483A16"/>
    <w:rsid w:val="00483C45"/>
    <w:rsid w:val="00485262"/>
    <w:rsid w:val="004908DB"/>
    <w:rsid w:val="00495AB0"/>
    <w:rsid w:val="00496F8E"/>
    <w:rsid w:val="004A005C"/>
    <w:rsid w:val="004A2131"/>
    <w:rsid w:val="004A22B8"/>
    <w:rsid w:val="004A3A6F"/>
    <w:rsid w:val="004A5373"/>
    <w:rsid w:val="004A5409"/>
    <w:rsid w:val="004A61FE"/>
    <w:rsid w:val="004A7FEE"/>
    <w:rsid w:val="004C0D37"/>
    <w:rsid w:val="004C4246"/>
    <w:rsid w:val="004C66E4"/>
    <w:rsid w:val="004D07BE"/>
    <w:rsid w:val="004D1FFB"/>
    <w:rsid w:val="004D338B"/>
    <w:rsid w:val="004D37DD"/>
    <w:rsid w:val="004D3D70"/>
    <w:rsid w:val="004D3DDA"/>
    <w:rsid w:val="004E03A2"/>
    <w:rsid w:val="004E0998"/>
    <w:rsid w:val="004E0AA7"/>
    <w:rsid w:val="004E3343"/>
    <w:rsid w:val="004E5BDE"/>
    <w:rsid w:val="004E7189"/>
    <w:rsid w:val="004F034A"/>
    <w:rsid w:val="004F0491"/>
    <w:rsid w:val="004F1250"/>
    <w:rsid w:val="004F13F7"/>
    <w:rsid w:val="004F6AE7"/>
    <w:rsid w:val="004F75F4"/>
    <w:rsid w:val="00500F84"/>
    <w:rsid w:val="00507A8C"/>
    <w:rsid w:val="00510DD9"/>
    <w:rsid w:val="00513B86"/>
    <w:rsid w:val="005142BD"/>
    <w:rsid w:val="00517D52"/>
    <w:rsid w:val="00520370"/>
    <w:rsid w:val="00523BFE"/>
    <w:rsid w:val="00523FC6"/>
    <w:rsid w:val="00524F74"/>
    <w:rsid w:val="00525428"/>
    <w:rsid w:val="00525C06"/>
    <w:rsid w:val="00527D9C"/>
    <w:rsid w:val="0053073F"/>
    <w:rsid w:val="00533CDD"/>
    <w:rsid w:val="0053454A"/>
    <w:rsid w:val="00534EE5"/>
    <w:rsid w:val="00535E44"/>
    <w:rsid w:val="00536258"/>
    <w:rsid w:val="00541AA3"/>
    <w:rsid w:val="00544BCE"/>
    <w:rsid w:val="00545609"/>
    <w:rsid w:val="005540D3"/>
    <w:rsid w:val="005549F4"/>
    <w:rsid w:val="00554EF4"/>
    <w:rsid w:val="0055661F"/>
    <w:rsid w:val="00560EA0"/>
    <w:rsid w:val="00562158"/>
    <w:rsid w:val="00562EBD"/>
    <w:rsid w:val="00564F7B"/>
    <w:rsid w:val="00566A12"/>
    <w:rsid w:val="00567402"/>
    <w:rsid w:val="00570FAC"/>
    <w:rsid w:val="005753DC"/>
    <w:rsid w:val="00575A4F"/>
    <w:rsid w:val="00577527"/>
    <w:rsid w:val="005776C5"/>
    <w:rsid w:val="00580A61"/>
    <w:rsid w:val="00581AB4"/>
    <w:rsid w:val="005824EF"/>
    <w:rsid w:val="005841EE"/>
    <w:rsid w:val="00584F2C"/>
    <w:rsid w:val="00586A35"/>
    <w:rsid w:val="0059157C"/>
    <w:rsid w:val="00593F6D"/>
    <w:rsid w:val="0059433B"/>
    <w:rsid w:val="005974B0"/>
    <w:rsid w:val="00597F13"/>
    <w:rsid w:val="005A3B54"/>
    <w:rsid w:val="005A508E"/>
    <w:rsid w:val="005A6822"/>
    <w:rsid w:val="005A782E"/>
    <w:rsid w:val="005A7BD1"/>
    <w:rsid w:val="005B21C8"/>
    <w:rsid w:val="005B3491"/>
    <w:rsid w:val="005B6A2D"/>
    <w:rsid w:val="005C063B"/>
    <w:rsid w:val="005C1FF1"/>
    <w:rsid w:val="005C44C8"/>
    <w:rsid w:val="005C736C"/>
    <w:rsid w:val="005C74E3"/>
    <w:rsid w:val="005D02E3"/>
    <w:rsid w:val="005D14F3"/>
    <w:rsid w:val="005D4FD6"/>
    <w:rsid w:val="005D5422"/>
    <w:rsid w:val="005D5C2E"/>
    <w:rsid w:val="005D723D"/>
    <w:rsid w:val="005E4460"/>
    <w:rsid w:val="005E519E"/>
    <w:rsid w:val="005E6F67"/>
    <w:rsid w:val="005F0BC6"/>
    <w:rsid w:val="005F1C09"/>
    <w:rsid w:val="005F59D2"/>
    <w:rsid w:val="005F6511"/>
    <w:rsid w:val="006006AA"/>
    <w:rsid w:val="006007B0"/>
    <w:rsid w:val="0060082C"/>
    <w:rsid w:val="00600F51"/>
    <w:rsid w:val="006011FD"/>
    <w:rsid w:val="006025B5"/>
    <w:rsid w:val="00603811"/>
    <w:rsid w:val="0060397D"/>
    <w:rsid w:val="00604E33"/>
    <w:rsid w:val="00604FBD"/>
    <w:rsid w:val="00610C12"/>
    <w:rsid w:val="0061387B"/>
    <w:rsid w:val="006149F4"/>
    <w:rsid w:val="006173D6"/>
    <w:rsid w:val="00620070"/>
    <w:rsid w:val="006218FB"/>
    <w:rsid w:val="00622433"/>
    <w:rsid w:val="0062683E"/>
    <w:rsid w:val="00634A87"/>
    <w:rsid w:val="00635616"/>
    <w:rsid w:val="00635E46"/>
    <w:rsid w:val="00637324"/>
    <w:rsid w:val="0064080B"/>
    <w:rsid w:val="00641B8F"/>
    <w:rsid w:val="00652450"/>
    <w:rsid w:val="00655E58"/>
    <w:rsid w:val="00656900"/>
    <w:rsid w:val="0065791C"/>
    <w:rsid w:val="00666F50"/>
    <w:rsid w:val="00670AF1"/>
    <w:rsid w:val="00670DC6"/>
    <w:rsid w:val="00671819"/>
    <w:rsid w:val="00671C93"/>
    <w:rsid w:val="0067261B"/>
    <w:rsid w:val="006729C2"/>
    <w:rsid w:val="00672B30"/>
    <w:rsid w:val="006733E3"/>
    <w:rsid w:val="006806CC"/>
    <w:rsid w:val="00680780"/>
    <w:rsid w:val="006827E4"/>
    <w:rsid w:val="00687422"/>
    <w:rsid w:val="00691510"/>
    <w:rsid w:val="006915A3"/>
    <w:rsid w:val="00691CD2"/>
    <w:rsid w:val="00691D09"/>
    <w:rsid w:val="006920A8"/>
    <w:rsid w:val="00692290"/>
    <w:rsid w:val="00694847"/>
    <w:rsid w:val="00696F48"/>
    <w:rsid w:val="006A1562"/>
    <w:rsid w:val="006A2079"/>
    <w:rsid w:val="006A3919"/>
    <w:rsid w:val="006A5A58"/>
    <w:rsid w:val="006B0DA9"/>
    <w:rsid w:val="006B3F7D"/>
    <w:rsid w:val="006B4929"/>
    <w:rsid w:val="006B569D"/>
    <w:rsid w:val="006B5EC9"/>
    <w:rsid w:val="006B65E2"/>
    <w:rsid w:val="006C0F26"/>
    <w:rsid w:val="006C30E3"/>
    <w:rsid w:val="006C6FA8"/>
    <w:rsid w:val="006D0D0E"/>
    <w:rsid w:val="006D238A"/>
    <w:rsid w:val="006D35C4"/>
    <w:rsid w:val="006D3A02"/>
    <w:rsid w:val="006D73B7"/>
    <w:rsid w:val="006D79A4"/>
    <w:rsid w:val="006E1E3C"/>
    <w:rsid w:val="006E293F"/>
    <w:rsid w:val="006E4670"/>
    <w:rsid w:val="006E687C"/>
    <w:rsid w:val="006E69B2"/>
    <w:rsid w:val="006E77EE"/>
    <w:rsid w:val="006F057F"/>
    <w:rsid w:val="006F33E1"/>
    <w:rsid w:val="006F35A6"/>
    <w:rsid w:val="006F3CA7"/>
    <w:rsid w:val="006F6ED1"/>
    <w:rsid w:val="006F72DA"/>
    <w:rsid w:val="00700334"/>
    <w:rsid w:val="0070166B"/>
    <w:rsid w:val="007019B7"/>
    <w:rsid w:val="00702715"/>
    <w:rsid w:val="00702A20"/>
    <w:rsid w:val="0071212A"/>
    <w:rsid w:val="0071448B"/>
    <w:rsid w:val="007154BB"/>
    <w:rsid w:val="007159A6"/>
    <w:rsid w:val="007166AA"/>
    <w:rsid w:val="00720B71"/>
    <w:rsid w:val="0072385C"/>
    <w:rsid w:val="007246BB"/>
    <w:rsid w:val="00725B33"/>
    <w:rsid w:val="0072783D"/>
    <w:rsid w:val="00736971"/>
    <w:rsid w:val="0074118F"/>
    <w:rsid w:val="00741195"/>
    <w:rsid w:val="00743585"/>
    <w:rsid w:val="00747D51"/>
    <w:rsid w:val="007510AD"/>
    <w:rsid w:val="00751493"/>
    <w:rsid w:val="007527E8"/>
    <w:rsid w:val="00752DB1"/>
    <w:rsid w:val="00753E52"/>
    <w:rsid w:val="007551DC"/>
    <w:rsid w:val="007573C2"/>
    <w:rsid w:val="00766C79"/>
    <w:rsid w:val="007679CA"/>
    <w:rsid w:val="0077241D"/>
    <w:rsid w:val="00773831"/>
    <w:rsid w:val="007755ED"/>
    <w:rsid w:val="007758DE"/>
    <w:rsid w:val="007812DB"/>
    <w:rsid w:val="0078331E"/>
    <w:rsid w:val="007847AD"/>
    <w:rsid w:val="00784E1D"/>
    <w:rsid w:val="00786000"/>
    <w:rsid w:val="007862D7"/>
    <w:rsid w:val="00791346"/>
    <w:rsid w:val="007923C5"/>
    <w:rsid w:val="00794244"/>
    <w:rsid w:val="00795271"/>
    <w:rsid w:val="007952EE"/>
    <w:rsid w:val="007953EB"/>
    <w:rsid w:val="00795A0F"/>
    <w:rsid w:val="00795ECE"/>
    <w:rsid w:val="007960DF"/>
    <w:rsid w:val="007A2605"/>
    <w:rsid w:val="007A7FF4"/>
    <w:rsid w:val="007B139A"/>
    <w:rsid w:val="007B20BD"/>
    <w:rsid w:val="007B3F37"/>
    <w:rsid w:val="007B5079"/>
    <w:rsid w:val="007B73F7"/>
    <w:rsid w:val="007C15E6"/>
    <w:rsid w:val="007C179C"/>
    <w:rsid w:val="007C546A"/>
    <w:rsid w:val="007D0346"/>
    <w:rsid w:val="007D2F44"/>
    <w:rsid w:val="007D6F83"/>
    <w:rsid w:val="007E1008"/>
    <w:rsid w:val="007E1EEA"/>
    <w:rsid w:val="007E209A"/>
    <w:rsid w:val="007E2BB1"/>
    <w:rsid w:val="007E2FE7"/>
    <w:rsid w:val="007E3865"/>
    <w:rsid w:val="007E3CDA"/>
    <w:rsid w:val="007E5237"/>
    <w:rsid w:val="007E5657"/>
    <w:rsid w:val="007E6197"/>
    <w:rsid w:val="007E75D3"/>
    <w:rsid w:val="007F40BA"/>
    <w:rsid w:val="007F68C5"/>
    <w:rsid w:val="007F7B85"/>
    <w:rsid w:val="00800A57"/>
    <w:rsid w:val="00803954"/>
    <w:rsid w:val="00804710"/>
    <w:rsid w:val="008058FA"/>
    <w:rsid w:val="00806D0B"/>
    <w:rsid w:val="00813E01"/>
    <w:rsid w:val="00814391"/>
    <w:rsid w:val="00814BBC"/>
    <w:rsid w:val="00814E56"/>
    <w:rsid w:val="00820EBF"/>
    <w:rsid w:val="00822AE6"/>
    <w:rsid w:val="00822D6E"/>
    <w:rsid w:val="00826003"/>
    <w:rsid w:val="00826EB0"/>
    <w:rsid w:val="008272E1"/>
    <w:rsid w:val="0083320E"/>
    <w:rsid w:val="00836178"/>
    <w:rsid w:val="00840BF8"/>
    <w:rsid w:val="00844BAB"/>
    <w:rsid w:val="00845A67"/>
    <w:rsid w:val="00851A6F"/>
    <w:rsid w:val="00854EF2"/>
    <w:rsid w:val="00861A02"/>
    <w:rsid w:val="00864A65"/>
    <w:rsid w:val="00864A86"/>
    <w:rsid w:val="008658A2"/>
    <w:rsid w:val="0087103B"/>
    <w:rsid w:val="0087131C"/>
    <w:rsid w:val="00871C5A"/>
    <w:rsid w:val="0087258C"/>
    <w:rsid w:val="008734D2"/>
    <w:rsid w:val="008738D3"/>
    <w:rsid w:val="00874A2B"/>
    <w:rsid w:val="008760C6"/>
    <w:rsid w:val="00877ED9"/>
    <w:rsid w:val="00884C34"/>
    <w:rsid w:val="00886975"/>
    <w:rsid w:val="008871C1"/>
    <w:rsid w:val="00887FB6"/>
    <w:rsid w:val="00890E92"/>
    <w:rsid w:val="00892BF0"/>
    <w:rsid w:val="00894B17"/>
    <w:rsid w:val="00896F86"/>
    <w:rsid w:val="008A3BF7"/>
    <w:rsid w:val="008A6DFE"/>
    <w:rsid w:val="008A72BB"/>
    <w:rsid w:val="008A7CFE"/>
    <w:rsid w:val="008B142E"/>
    <w:rsid w:val="008B192B"/>
    <w:rsid w:val="008C0B91"/>
    <w:rsid w:val="008C4423"/>
    <w:rsid w:val="008C562D"/>
    <w:rsid w:val="008C5D56"/>
    <w:rsid w:val="008C5F32"/>
    <w:rsid w:val="008D0EE1"/>
    <w:rsid w:val="008D28CE"/>
    <w:rsid w:val="008D2E52"/>
    <w:rsid w:val="008D6BCE"/>
    <w:rsid w:val="008D7440"/>
    <w:rsid w:val="008E0CB2"/>
    <w:rsid w:val="008E1755"/>
    <w:rsid w:val="008E26C3"/>
    <w:rsid w:val="008E5424"/>
    <w:rsid w:val="008E68DF"/>
    <w:rsid w:val="008E6B95"/>
    <w:rsid w:val="008E7317"/>
    <w:rsid w:val="008E7597"/>
    <w:rsid w:val="008F122E"/>
    <w:rsid w:val="008F1675"/>
    <w:rsid w:val="008F6D26"/>
    <w:rsid w:val="00900969"/>
    <w:rsid w:val="00901ABA"/>
    <w:rsid w:val="009029A5"/>
    <w:rsid w:val="0090314A"/>
    <w:rsid w:val="00904134"/>
    <w:rsid w:val="00905FB3"/>
    <w:rsid w:val="00907009"/>
    <w:rsid w:val="009138D5"/>
    <w:rsid w:val="00913BC0"/>
    <w:rsid w:val="0091443D"/>
    <w:rsid w:val="00922347"/>
    <w:rsid w:val="00925523"/>
    <w:rsid w:val="00927911"/>
    <w:rsid w:val="00927C3E"/>
    <w:rsid w:val="00930767"/>
    <w:rsid w:val="009337C2"/>
    <w:rsid w:val="00933F1B"/>
    <w:rsid w:val="009368AF"/>
    <w:rsid w:val="00937A1E"/>
    <w:rsid w:val="00940E22"/>
    <w:rsid w:val="00942EFF"/>
    <w:rsid w:val="00946E8C"/>
    <w:rsid w:val="00950990"/>
    <w:rsid w:val="0095263D"/>
    <w:rsid w:val="00952C43"/>
    <w:rsid w:val="00956478"/>
    <w:rsid w:val="009570A5"/>
    <w:rsid w:val="00957321"/>
    <w:rsid w:val="00957F73"/>
    <w:rsid w:val="00961148"/>
    <w:rsid w:val="009611A7"/>
    <w:rsid w:val="00962FF5"/>
    <w:rsid w:val="00964193"/>
    <w:rsid w:val="00966CBA"/>
    <w:rsid w:val="00967286"/>
    <w:rsid w:val="009700F2"/>
    <w:rsid w:val="00970DE7"/>
    <w:rsid w:val="009713AC"/>
    <w:rsid w:val="0097227D"/>
    <w:rsid w:val="009728C9"/>
    <w:rsid w:val="00980519"/>
    <w:rsid w:val="00981C18"/>
    <w:rsid w:val="00983402"/>
    <w:rsid w:val="009850CD"/>
    <w:rsid w:val="009855C9"/>
    <w:rsid w:val="00993C37"/>
    <w:rsid w:val="009975A1"/>
    <w:rsid w:val="0099764D"/>
    <w:rsid w:val="009A175D"/>
    <w:rsid w:val="009A25DD"/>
    <w:rsid w:val="009A3508"/>
    <w:rsid w:val="009A3DAD"/>
    <w:rsid w:val="009A7026"/>
    <w:rsid w:val="009A743A"/>
    <w:rsid w:val="009A7759"/>
    <w:rsid w:val="009B24D8"/>
    <w:rsid w:val="009B27E2"/>
    <w:rsid w:val="009B2AA8"/>
    <w:rsid w:val="009B2DB4"/>
    <w:rsid w:val="009B5075"/>
    <w:rsid w:val="009B6F48"/>
    <w:rsid w:val="009B6FDC"/>
    <w:rsid w:val="009B735F"/>
    <w:rsid w:val="009D002E"/>
    <w:rsid w:val="009D0580"/>
    <w:rsid w:val="009D484F"/>
    <w:rsid w:val="009D6F03"/>
    <w:rsid w:val="009E14C3"/>
    <w:rsid w:val="009E1660"/>
    <w:rsid w:val="009E1687"/>
    <w:rsid w:val="009E328E"/>
    <w:rsid w:val="009E54F9"/>
    <w:rsid w:val="009F21DC"/>
    <w:rsid w:val="009F3E95"/>
    <w:rsid w:val="009F43BC"/>
    <w:rsid w:val="009F657B"/>
    <w:rsid w:val="00A00CE6"/>
    <w:rsid w:val="00A017F9"/>
    <w:rsid w:val="00A02BD7"/>
    <w:rsid w:val="00A062E8"/>
    <w:rsid w:val="00A071C3"/>
    <w:rsid w:val="00A10967"/>
    <w:rsid w:val="00A14274"/>
    <w:rsid w:val="00A166FE"/>
    <w:rsid w:val="00A2682F"/>
    <w:rsid w:val="00A3143B"/>
    <w:rsid w:val="00A34536"/>
    <w:rsid w:val="00A3486D"/>
    <w:rsid w:val="00A42CE5"/>
    <w:rsid w:val="00A42D9C"/>
    <w:rsid w:val="00A439F9"/>
    <w:rsid w:val="00A445D0"/>
    <w:rsid w:val="00A45601"/>
    <w:rsid w:val="00A46A72"/>
    <w:rsid w:val="00A46F99"/>
    <w:rsid w:val="00A47D6E"/>
    <w:rsid w:val="00A47EF1"/>
    <w:rsid w:val="00A5008C"/>
    <w:rsid w:val="00A50440"/>
    <w:rsid w:val="00A50C97"/>
    <w:rsid w:val="00A533DB"/>
    <w:rsid w:val="00A5498C"/>
    <w:rsid w:val="00A54B2C"/>
    <w:rsid w:val="00A577AF"/>
    <w:rsid w:val="00A64548"/>
    <w:rsid w:val="00A67895"/>
    <w:rsid w:val="00A67BCB"/>
    <w:rsid w:val="00A67E3A"/>
    <w:rsid w:val="00A72053"/>
    <w:rsid w:val="00A720CB"/>
    <w:rsid w:val="00A77459"/>
    <w:rsid w:val="00A7771A"/>
    <w:rsid w:val="00A82A4E"/>
    <w:rsid w:val="00A8576F"/>
    <w:rsid w:val="00A85FAF"/>
    <w:rsid w:val="00A8692C"/>
    <w:rsid w:val="00A919B5"/>
    <w:rsid w:val="00A922F0"/>
    <w:rsid w:val="00A9266C"/>
    <w:rsid w:val="00A9293B"/>
    <w:rsid w:val="00A93EF8"/>
    <w:rsid w:val="00A94EBD"/>
    <w:rsid w:val="00A956D1"/>
    <w:rsid w:val="00A97719"/>
    <w:rsid w:val="00AA3CE5"/>
    <w:rsid w:val="00AA77D3"/>
    <w:rsid w:val="00AB414D"/>
    <w:rsid w:val="00AB4944"/>
    <w:rsid w:val="00AB4B65"/>
    <w:rsid w:val="00AB54FF"/>
    <w:rsid w:val="00AB5993"/>
    <w:rsid w:val="00AC09F5"/>
    <w:rsid w:val="00AC0BA3"/>
    <w:rsid w:val="00AC175D"/>
    <w:rsid w:val="00AC3AE2"/>
    <w:rsid w:val="00AC3D8A"/>
    <w:rsid w:val="00AD0B6D"/>
    <w:rsid w:val="00AD1831"/>
    <w:rsid w:val="00AD2A7D"/>
    <w:rsid w:val="00AD37C1"/>
    <w:rsid w:val="00AD6F54"/>
    <w:rsid w:val="00AE2BCE"/>
    <w:rsid w:val="00AE4536"/>
    <w:rsid w:val="00AE4D20"/>
    <w:rsid w:val="00AE624B"/>
    <w:rsid w:val="00AE65C3"/>
    <w:rsid w:val="00AF026E"/>
    <w:rsid w:val="00AF195F"/>
    <w:rsid w:val="00AF6115"/>
    <w:rsid w:val="00AF7E6D"/>
    <w:rsid w:val="00B01E8F"/>
    <w:rsid w:val="00B026C4"/>
    <w:rsid w:val="00B044CD"/>
    <w:rsid w:val="00B07EE4"/>
    <w:rsid w:val="00B117DD"/>
    <w:rsid w:val="00B11804"/>
    <w:rsid w:val="00B20820"/>
    <w:rsid w:val="00B23555"/>
    <w:rsid w:val="00B23717"/>
    <w:rsid w:val="00B26C3B"/>
    <w:rsid w:val="00B317A3"/>
    <w:rsid w:val="00B34BB1"/>
    <w:rsid w:val="00B359EC"/>
    <w:rsid w:val="00B36B64"/>
    <w:rsid w:val="00B41CF5"/>
    <w:rsid w:val="00B43479"/>
    <w:rsid w:val="00B44AD7"/>
    <w:rsid w:val="00B4609F"/>
    <w:rsid w:val="00B46A61"/>
    <w:rsid w:val="00B479C4"/>
    <w:rsid w:val="00B53BBF"/>
    <w:rsid w:val="00B55CFE"/>
    <w:rsid w:val="00B569EC"/>
    <w:rsid w:val="00B6057C"/>
    <w:rsid w:val="00B62B3F"/>
    <w:rsid w:val="00B678E6"/>
    <w:rsid w:val="00B67E93"/>
    <w:rsid w:val="00B7050D"/>
    <w:rsid w:val="00B71707"/>
    <w:rsid w:val="00B727B4"/>
    <w:rsid w:val="00B73503"/>
    <w:rsid w:val="00B739CD"/>
    <w:rsid w:val="00B748F7"/>
    <w:rsid w:val="00B77CDB"/>
    <w:rsid w:val="00B81A90"/>
    <w:rsid w:val="00B85A8D"/>
    <w:rsid w:val="00B90302"/>
    <w:rsid w:val="00B9088D"/>
    <w:rsid w:val="00B9125B"/>
    <w:rsid w:val="00B91C42"/>
    <w:rsid w:val="00B94825"/>
    <w:rsid w:val="00B9520B"/>
    <w:rsid w:val="00B973D1"/>
    <w:rsid w:val="00BA0C75"/>
    <w:rsid w:val="00BA44FF"/>
    <w:rsid w:val="00BA542E"/>
    <w:rsid w:val="00BA6E10"/>
    <w:rsid w:val="00BA6FD3"/>
    <w:rsid w:val="00BB05FB"/>
    <w:rsid w:val="00BB2C5F"/>
    <w:rsid w:val="00BB4BA7"/>
    <w:rsid w:val="00BB63B6"/>
    <w:rsid w:val="00BC2912"/>
    <w:rsid w:val="00BC37D9"/>
    <w:rsid w:val="00BC7AD0"/>
    <w:rsid w:val="00BC7EB6"/>
    <w:rsid w:val="00BD5819"/>
    <w:rsid w:val="00BE3389"/>
    <w:rsid w:val="00BE40A9"/>
    <w:rsid w:val="00BE4D87"/>
    <w:rsid w:val="00BF18E6"/>
    <w:rsid w:val="00BF3761"/>
    <w:rsid w:val="00BF37EB"/>
    <w:rsid w:val="00BF3D14"/>
    <w:rsid w:val="00C014FF"/>
    <w:rsid w:val="00C038F5"/>
    <w:rsid w:val="00C03AE0"/>
    <w:rsid w:val="00C0410A"/>
    <w:rsid w:val="00C04B4A"/>
    <w:rsid w:val="00C04EF3"/>
    <w:rsid w:val="00C05253"/>
    <w:rsid w:val="00C06842"/>
    <w:rsid w:val="00C11C36"/>
    <w:rsid w:val="00C14E4A"/>
    <w:rsid w:val="00C166B9"/>
    <w:rsid w:val="00C2086F"/>
    <w:rsid w:val="00C22532"/>
    <w:rsid w:val="00C25E23"/>
    <w:rsid w:val="00C26F4E"/>
    <w:rsid w:val="00C27599"/>
    <w:rsid w:val="00C27930"/>
    <w:rsid w:val="00C32B98"/>
    <w:rsid w:val="00C32FD2"/>
    <w:rsid w:val="00C37FDE"/>
    <w:rsid w:val="00C400F0"/>
    <w:rsid w:val="00C404C8"/>
    <w:rsid w:val="00C42FD6"/>
    <w:rsid w:val="00C4393B"/>
    <w:rsid w:val="00C45536"/>
    <w:rsid w:val="00C511CC"/>
    <w:rsid w:val="00C53771"/>
    <w:rsid w:val="00C54CB7"/>
    <w:rsid w:val="00C5622E"/>
    <w:rsid w:val="00C57B66"/>
    <w:rsid w:val="00C64577"/>
    <w:rsid w:val="00C64C88"/>
    <w:rsid w:val="00C658D6"/>
    <w:rsid w:val="00C70902"/>
    <w:rsid w:val="00C70DEA"/>
    <w:rsid w:val="00C82AA0"/>
    <w:rsid w:val="00C8399E"/>
    <w:rsid w:val="00C83A24"/>
    <w:rsid w:val="00C84F22"/>
    <w:rsid w:val="00C87167"/>
    <w:rsid w:val="00C93939"/>
    <w:rsid w:val="00C955A4"/>
    <w:rsid w:val="00C96607"/>
    <w:rsid w:val="00C97382"/>
    <w:rsid w:val="00CA077E"/>
    <w:rsid w:val="00CA48E7"/>
    <w:rsid w:val="00CA5768"/>
    <w:rsid w:val="00CA6219"/>
    <w:rsid w:val="00CA700C"/>
    <w:rsid w:val="00CB1533"/>
    <w:rsid w:val="00CB1C11"/>
    <w:rsid w:val="00CB2156"/>
    <w:rsid w:val="00CC0F22"/>
    <w:rsid w:val="00CC2F2A"/>
    <w:rsid w:val="00CC567F"/>
    <w:rsid w:val="00CC5A2C"/>
    <w:rsid w:val="00CC5DA6"/>
    <w:rsid w:val="00CC69CD"/>
    <w:rsid w:val="00CD0A6E"/>
    <w:rsid w:val="00CD73D9"/>
    <w:rsid w:val="00CE023F"/>
    <w:rsid w:val="00CE1256"/>
    <w:rsid w:val="00CE1991"/>
    <w:rsid w:val="00CE1CF0"/>
    <w:rsid w:val="00CE4E48"/>
    <w:rsid w:val="00CE6049"/>
    <w:rsid w:val="00CE71DE"/>
    <w:rsid w:val="00CF0D34"/>
    <w:rsid w:val="00CF2426"/>
    <w:rsid w:val="00CF5A3C"/>
    <w:rsid w:val="00CF5F3F"/>
    <w:rsid w:val="00D00821"/>
    <w:rsid w:val="00D02F8B"/>
    <w:rsid w:val="00D117A4"/>
    <w:rsid w:val="00D14AFC"/>
    <w:rsid w:val="00D21CD7"/>
    <w:rsid w:val="00D27390"/>
    <w:rsid w:val="00D27477"/>
    <w:rsid w:val="00D307C5"/>
    <w:rsid w:val="00D33B76"/>
    <w:rsid w:val="00D343A7"/>
    <w:rsid w:val="00D373C4"/>
    <w:rsid w:val="00D3758B"/>
    <w:rsid w:val="00D375F3"/>
    <w:rsid w:val="00D40674"/>
    <w:rsid w:val="00D41894"/>
    <w:rsid w:val="00D42B30"/>
    <w:rsid w:val="00D43E1E"/>
    <w:rsid w:val="00D4448E"/>
    <w:rsid w:val="00D4613F"/>
    <w:rsid w:val="00D51182"/>
    <w:rsid w:val="00D52F3A"/>
    <w:rsid w:val="00D564E9"/>
    <w:rsid w:val="00D5653B"/>
    <w:rsid w:val="00D57955"/>
    <w:rsid w:val="00D63C86"/>
    <w:rsid w:val="00D64B81"/>
    <w:rsid w:val="00D64F01"/>
    <w:rsid w:val="00D678FB"/>
    <w:rsid w:val="00D70798"/>
    <w:rsid w:val="00D70BE2"/>
    <w:rsid w:val="00D7531A"/>
    <w:rsid w:val="00D77875"/>
    <w:rsid w:val="00D81939"/>
    <w:rsid w:val="00D81ED5"/>
    <w:rsid w:val="00D82228"/>
    <w:rsid w:val="00D846DA"/>
    <w:rsid w:val="00D84C6B"/>
    <w:rsid w:val="00D85473"/>
    <w:rsid w:val="00D87CD1"/>
    <w:rsid w:val="00D87FD2"/>
    <w:rsid w:val="00D9049B"/>
    <w:rsid w:val="00D9113C"/>
    <w:rsid w:val="00D9391F"/>
    <w:rsid w:val="00D94AF3"/>
    <w:rsid w:val="00D97F3A"/>
    <w:rsid w:val="00DA14A9"/>
    <w:rsid w:val="00DA2687"/>
    <w:rsid w:val="00DA27B0"/>
    <w:rsid w:val="00DA30FF"/>
    <w:rsid w:val="00DA3709"/>
    <w:rsid w:val="00DA4ACF"/>
    <w:rsid w:val="00DA4BC6"/>
    <w:rsid w:val="00DA4CDA"/>
    <w:rsid w:val="00DA51E4"/>
    <w:rsid w:val="00DB16AD"/>
    <w:rsid w:val="00DB58D5"/>
    <w:rsid w:val="00DB661B"/>
    <w:rsid w:val="00DC5D69"/>
    <w:rsid w:val="00DC7472"/>
    <w:rsid w:val="00DC7511"/>
    <w:rsid w:val="00DC760F"/>
    <w:rsid w:val="00DC764E"/>
    <w:rsid w:val="00DC7BD8"/>
    <w:rsid w:val="00DE2114"/>
    <w:rsid w:val="00DE269D"/>
    <w:rsid w:val="00DE36CA"/>
    <w:rsid w:val="00DE4F97"/>
    <w:rsid w:val="00DE548A"/>
    <w:rsid w:val="00DE5830"/>
    <w:rsid w:val="00DF0100"/>
    <w:rsid w:val="00DF0B2B"/>
    <w:rsid w:val="00DF1D93"/>
    <w:rsid w:val="00DF7D03"/>
    <w:rsid w:val="00E008E2"/>
    <w:rsid w:val="00E01456"/>
    <w:rsid w:val="00E01A2C"/>
    <w:rsid w:val="00E044A5"/>
    <w:rsid w:val="00E04C67"/>
    <w:rsid w:val="00E05B3A"/>
    <w:rsid w:val="00E07870"/>
    <w:rsid w:val="00E11267"/>
    <w:rsid w:val="00E114BC"/>
    <w:rsid w:val="00E11C4E"/>
    <w:rsid w:val="00E122AB"/>
    <w:rsid w:val="00E12F84"/>
    <w:rsid w:val="00E16AA1"/>
    <w:rsid w:val="00E20CF3"/>
    <w:rsid w:val="00E23235"/>
    <w:rsid w:val="00E341AA"/>
    <w:rsid w:val="00E4088B"/>
    <w:rsid w:val="00E43FBD"/>
    <w:rsid w:val="00E446EF"/>
    <w:rsid w:val="00E47650"/>
    <w:rsid w:val="00E50228"/>
    <w:rsid w:val="00E50EF7"/>
    <w:rsid w:val="00E52322"/>
    <w:rsid w:val="00E60FED"/>
    <w:rsid w:val="00E611D5"/>
    <w:rsid w:val="00E677F1"/>
    <w:rsid w:val="00E70D77"/>
    <w:rsid w:val="00E721DB"/>
    <w:rsid w:val="00E7414B"/>
    <w:rsid w:val="00E75A0D"/>
    <w:rsid w:val="00E75B75"/>
    <w:rsid w:val="00E801E8"/>
    <w:rsid w:val="00E807AE"/>
    <w:rsid w:val="00E835E0"/>
    <w:rsid w:val="00E855DC"/>
    <w:rsid w:val="00E87348"/>
    <w:rsid w:val="00EA17E1"/>
    <w:rsid w:val="00EA2CA2"/>
    <w:rsid w:val="00EA57D0"/>
    <w:rsid w:val="00EA637F"/>
    <w:rsid w:val="00EA6545"/>
    <w:rsid w:val="00EA7735"/>
    <w:rsid w:val="00EB0E65"/>
    <w:rsid w:val="00EB2F97"/>
    <w:rsid w:val="00EB50AC"/>
    <w:rsid w:val="00EB6D28"/>
    <w:rsid w:val="00EB79F1"/>
    <w:rsid w:val="00EC0BF1"/>
    <w:rsid w:val="00EC180F"/>
    <w:rsid w:val="00EC18B9"/>
    <w:rsid w:val="00EC1A32"/>
    <w:rsid w:val="00EC48CC"/>
    <w:rsid w:val="00EC4D32"/>
    <w:rsid w:val="00EC782A"/>
    <w:rsid w:val="00ED183F"/>
    <w:rsid w:val="00ED1E47"/>
    <w:rsid w:val="00ED4023"/>
    <w:rsid w:val="00ED74B6"/>
    <w:rsid w:val="00EE177D"/>
    <w:rsid w:val="00EE2418"/>
    <w:rsid w:val="00EE38BD"/>
    <w:rsid w:val="00EE3F8F"/>
    <w:rsid w:val="00EF5AC3"/>
    <w:rsid w:val="00EF69C2"/>
    <w:rsid w:val="00EF6E86"/>
    <w:rsid w:val="00F05EE8"/>
    <w:rsid w:val="00F06B2F"/>
    <w:rsid w:val="00F07F25"/>
    <w:rsid w:val="00F11995"/>
    <w:rsid w:val="00F12579"/>
    <w:rsid w:val="00F14EA8"/>
    <w:rsid w:val="00F166D8"/>
    <w:rsid w:val="00F224BD"/>
    <w:rsid w:val="00F2375D"/>
    <w:rsid w:val="00F405E3"/>
    <w:rsid w:val="00F504F8"/>
    <w:rsid w:val="00F51343"/>
    <w:rsid w:val="00F5788F"/>
    <w:rsid w:val="00F60204"/>
    <w:rsid w:val="00F62047"/>
    <w:rsid w:val="00F62EDB"/>
    <w:rsid w:val="00F64AC2"/>
    <w:rsid w:val="00F655E8"/>
    <w:rsid w:val="00F6695C"/>
    <w:rsid w:val="00F74CF9"/>
    <w:rsid w:val="00F82C22"/>
    <w:rsid w:val="00F9334B"/>
    <w:rsid w:val="00F96F2A"/>
    <w:rsid w:val="00F9797F"/>
    <w:rsid w:val="00FA142B"/>
    <w:rsid w:val="00FA2438"/>
    <w:rsid w:val="00FA4B62"/>
    <w:rsid w:val="00FA4DC7"/>
    <w:rsid w:val="00FA6069"/>
    <w:rsid w:val="00FA6C3D"/>
    <w:rsid w:val="00FB0616"/>
    <w:rsid w:val="00FB3C2C"/>
    <w:rsid w:val="00FB414D"/>
    <w:rsid w:val="00FB67DC"/>
    <w:rsid w:val="00FC1E52"/>
    <w:rsid w:val="00FC1EFE"/>
    <w:rsid w:val="00FC2F37"/>
    <w:rsid w:val="00FC4153"/>
    <w:rsid w:val="00FC5BB4"/>
    <w:rsid w:val="00FC5E6E"/>
    <w:rsid w:val="00FC6211"/>
    <w:rsid w:val="00FC6218"/>
    <w:rsid w:val="00FC68FA"/>
    <w:rsid w:val="00FC694B"/>
    <w:rsid w:val="00FC703A"/>
    <w:rsid w:val="00FC7600"/>
    <w:rsid w:val="00FC7EE6"/>
    <w:rsid w:val="00FD25BD"/>
    <w:rsid w:val="00FD2DB9"/>
    <w:rsid w:val="00FD3BB7"/>
    <w:rsid w:val="00FD47E7"/>
    <w:rsid w:val="00FD4C31"/>
    <w:rsid w:val="00FD735D"/>
    <w:rsid w:val="00FE0542"/>
    <w:rsid w:val="00FE156A"/>
    <w:rsid w:val="00FE33D6"/>
    <w:rsid w:val="00FE6F39"/>
    <w:rsid w:val="00FE7FE3"/>
    <w:rsid w:val="00FF1837"/>
    <w:rsid w:val="00FF5035"/>
    <w:rsid w:val="00FF5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41"/>
    <o:shapelayout v:ext="edit">
      <o:idmap v:ext="edit" data="1"/>
    </o:shapelayout>
  </w:shapeDefaults>
  <w:decimalSymbol w:val=","/>
  <w:listSeparator w:val=";"/>
  <w14:docId w14:val="720072F1"/>
  <w15:chartTrackingRefBased/>
  <w15:docId w15:val="{2C243C91-1E01-43E9-88B3-972EA530F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7771A"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_Герб"/>
    <w:basedOn w:val="a"/>
    <w:next w:val="10"/>
    <w:autoRedefine/>
    <w:qFormat/>
    <w:rsid w:val="00EA57D0"/>
    <w:pPr>
      <w:jc w:val="center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75A0D"/>
  </w:style>
  <w:style w:type="table" w:styleId="a7">
    <w:name w:val="Table Grid"/>
    <w:basedOn w:val="a1"/>
    <w:rsid w:val="00B317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0">
    <w:name w:val="Бланк_Название_1"/>
    <w:basedOn w:val="a"/>
    <w:autoRedefine/>
    <w:qFormat/>
    <w:rsid w:val="00EA57D0"/>
    <w:pPr>
      <w:pBdr>
        <w:bottom w:val="single" w:sz="4" w:space="1" w:color="auto"/>
      </w:pBdr>
      <w:spacing w:before="120"/>
      <w:jc w:val="center"/>
    </w:pPr>
    <w:rPr>
      <w:b/>
      <w:caps/>
      <w:sz w:val="24"/>
      <w:szCs w:val="24"/>
    </w:rPr>
  </w:style>
  <w:style w:type="paragraph" w:customStyle="1" w:styleId="20">
    <w:name w:val="Бланк_Название_2"/>
    <w:basedOn w:val="a"/>
    <w:autoRedefine/>
    <w:qFormat/>
    <w:rsid w:val="00EA57D0"/>
    <w:pPr>
      <w:pBdr>
        <w:bottom w:val="double" w:sz="4" w:space="1" w:color="auto"/>
      </w:pBdr>
      <w:spacing w:before="120"/>
      <w:jc w:val="center"/>
    </w:pPr>
    <w:rPr>
      <w:b/>
      <w:sz w:val="32"/>
      <w:szCs w:val="32"/>
    </w:rPr>
  </w:style>
  <w:style w:type="paragraph" w:customStyle="1" w:styleId="30">
    <w:name w:val="Бланк_Название_3"/>
    <w:autoRedefine/>
    <w:qFormat/>
    <w:rsid w:val="005E4460"/>
    <w:pPr>
      <w:spacing w:before="480" w:after="240"/>
      <w:jc w:val="center"/>
    </w:pPr>
    <w:rPr>
      <w:b/>
      <w:caps/>
      <w:spacing w:val="60"/>
      <w:sz w:val="36"/>
      <w:szCs w:val="36"/>
    </w:rPr>
  </w:style>
  <w:style w:type="paragraph" w:customStyle="1" w:styleId="a8">
    <w:name w:val="Бланк_Название_Текст"/>
    <w:qFormat/>
    <w:rsid w:val="00EA57D0"/>
    <w:rPr>
      <w:sz w:val="28"/>
      <w:szCs w:val="28"/>
    </w:rPr>
  </w:style>
  <w:style w:type="paragraph" w:customStyle="1" w:styleId="a9">
    <w:name w:val="Бланк_Название_Документ"/>
    <w:qFormat/>
    <w:rsid w:val="00EA57D0"/>
    <w:pPr>
      <w:spacing w:before="360" w:after="360"/>
      <w:jc w:val="center"/>
    </w:pPr>
    <w:rPr>
      <w:b/>
      <w:sz w:val="28"/>
    </w:rPr>
  </w:style>
  <w:style w:type="paragraph" w:customStyle="1" w:styleId="aa">
    <w:name w:val="Бланк_Текст_Документ"/>
    <w:qFormat/>
    <w:rsid w:val="00EA57D0"/>
    <w:pPr>
      <w:ind w:firstLine="567"/>
      <w:jc w:val="both"/>
    </w:pPr>
    <w:rPr>
      <w:sz w:val="28"/>
    </w:rPr>
  </w:style>
  <w:style w:type="paragraph" w:customStyle="1" w:styleId="ab">
    <w:name w:val="Бланк_Подпись"/>
    <w:qFormat/>
    <w:rsid w:val="00EA57D0"/>
    <w:rPr>
      <w:b/>
      <w:sz w:val="28"/>
    </w:rPr>
  </w:style>
  <w:style w:type="paragraph" w:styleId="ac">
    <w:name w:val="Title"/>
    <w:aliases w:val="Название"/>
    <w:basedOn w:val="a"/>
    <w:link w:val="ad"/>
    <w:qFormat/>
    <w:rsid w:val="000671E9"/>
    <w:pPr>
      <w:jc w:val="center"/>
    </w:pPr>
    <w:rPr>
      <w:b/>
      <w:sz w:val="36"/>
    </w:rPr>
  </w:style>
  <w:style w:type="character" w:customStyle="1" w:styleId="ad">
    <w:name w:val="Заголовок Знак"/>
    <w:aliases w:val="Название Знак"/>
    <w:basedOn w:val="a0"/>
    <w:link w:val="ac"/>
    <w:rsid w:val="000671E9"/>
    <w:rPr>
      <w:b/>
      <w:sz w:val="36"/>
    </w:rPr>
  </w:style>
  <w:style w:type="paragraph" w:styleId="ae">
    <w:name w:val="List Paragraph"/>
    <w:basedOn w:val="a"/>
    <w:uiPriority w:val="34"/>
    <w:qFormat/>
    <w:rsid w:val="000671E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Balloon Text"/>
    <w:basedOn w:val="a"/>
    <w:link w:val="af0"/>
    <w:rsid w:val="00871C5A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rsid w:val="00871C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8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69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16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89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3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7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7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6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32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6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1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0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15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1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7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99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08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6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7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1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9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7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9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7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14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8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7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53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99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06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0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7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8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6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81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1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57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3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3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1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0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69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9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9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2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6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66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87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09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1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1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9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8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1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4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8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34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55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44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9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7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7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4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5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0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9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9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2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8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1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4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3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0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93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81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18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0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55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77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90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05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74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03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5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8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9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6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2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9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5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97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25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84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8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9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1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6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7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4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1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3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96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52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0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4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0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1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78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0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2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1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7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8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0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8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1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0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2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4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2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8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22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27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91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62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6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8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00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06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06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25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64;&#1072;&#1073;&#1083;&#1086;&#1085;&#1099;\&#1055;&#1088;&#1080;&#1082;&#1072;&#1079;%20&#1060;&#1080;&#1085;&#1072;&#1085;&#1089;&#1086;&#1074;&#1086;&#1075;&#1086;%20&#1091;&#1087;&#1088;&#1072;&#1074;&#1083;&#1077;&#1085;&#1080;&#1103;%20&#1075;&#108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62EEDC-610E-4020-AFD1-3C83166F0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Приказ Финансового управления го</Template>
  <TotalTime>2</TotalTime>
  <Pages>2</Pages>
  <Words>457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Финансового управления</vt:lpstr>
    </vt:vector>
  </TitlesOfParts>
  <Company>1</Company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Финансового управления</dc:title>
  <dc:subject>Приказ</dc:subject>
  <dc:creator>Ранкова</dc:creator>
  <cp:keywords/>
  <cp:lastModifiedBy>Татьяна Ивановна</cp:lastModifiedBy>
  <cp:revision>3</cp:revision>
  <cp:lastPrinted>2026-09-08T14:54:00Z</cp:lastPrinted>
  <dcterms:created xsi:type="dcterms:W3CDTF">2026-09-08T14:58:00Z</dcterms:created>
  <dcterms:modified xsi:type="dcterms:W3CDTF">2026-09-10T06:31:00Z</dcterms:modified>
</cp:coreProperties>
</file>