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64FCE" w14:textId="77777777" w:rsidR="00A462CF" w:rsidRPr="00A462CF" w:rsidRDefault="00AA3EFD" w:rsidP="00937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F8B30" wp14:editId="735B857A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83326" w14:textId="77777777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74393A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0F8B30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" stroked="f">
                <v:textbox style="mso-fit-shape-to-text:t">
                  <w:txbxContent>
                    <w:p w14:paraId="1F883326" w14:textId="77777777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  <w:r w:rsidRPr="0074393A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A462CF">
        <w:rPr>
          <w:rFonts w:ascii="Calibri" w:eastAsia="Times New Roman" w:hAnsi="Calibri" w:cs="Times New Roman"/>
          <w:b/>
          <w:noProof/>
          <w:sz w:val="28"/>
          <w:szCs w:val="20"/>
          <w:lang w:eastAsia="ru-RU"/>
        </w:rPr>
        <w:drawing>
          <wp:inline distT="0" distB="0" distL="0" distR="0" wp14:anchorId="191C9FBF" wp14:editId="7A2910C4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9CE7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14:paraId="74C0288D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0AE092E0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7519C1" wp14:editId="6B69BFFA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3D65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44825B1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57ED3D8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519C1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" o:allowincell="f" filled="f" stroked="f">
                <v:textbox>
                  <w:txbxContent>
                    <w:p w14:paraId="0B43D65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44825B1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57ED3D8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14:paraId="646F535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14:paraId="1DDD4B1C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14:paraId="4D97397A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14:paraId="3D84E206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14:paraId="2DDFDED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F6C2DE" wp14:editId="5F9EB1F6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C52E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0073BB37" w14:textId="77777777"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14:paraId="72E1E4CD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14:paraId="014D1F24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1372AD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082332F0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4965DDBB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3F81FC8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0E8151F" w14:textId="77777777"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27F1B75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</w:tr>
    </w:tbl>
    <w:p w14:paraId="06B04E12" w14:textId="77777777" w:rsidR="00962097" w:rsidRDefault="00962097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34AFBF8A" w14:textId="77777777" w:rsidR="00B735B8" w:rsidRDefault="00B735B8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5553DC8C" w14:textId="77777777" w:rsidR="00962097" w:rsidRP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О внесении изменений в решение Совета депутатов Ленинского городского округа Московской области от 21.10.2020 № 16/</w:t>
      </w:r>
      <w:r w:rsidR="00E92020">
        <w:rPr>
          <w:rFonts w:ascii="Times New Roman" w:eastAsia="Times New Roman" w:hAnsi="Times New Roman"/>
          <w:b/>
          <w:lang w:eastAsia="ru-RU"/>
        </w:rPr>
        <w:t>5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«О </w:t>
      </w:r>
      <w:r w:rsidR="00E92020">
        <w:rPr>
          <w:rFonts w:ascii="Times New Roman" w:eastAsia="Times New Roman" w:hAnsi="Times New Roman"/>
          <w:b/>
          <w:lang w:eastAsia="ru-RU"/>
        </w:rPr>
        <w:t>нал</w:t>
      </w:r>
      <w:r w:rsidR="0051074B">
        <w:rPr>
          <w:rFonts w:ascii="Times New Roman" w:eastAsia="Times New Roman" w:hAnsi="Times New Roman"/>
          <w:b/>
          <w:lang w:eastAsia="ru-RU"/>
        </w:rPr>
        <w:t>оге на имущество физических лиц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на территории Ленинского городского округа Московской области»</w:t>
      </w:r>
    </w:p>
    <w:p w14:paraId="0D40CD07" w14:textId="77777777" w:rsidR="00962097" w:rsidRP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hAnsi="Times New Roman"/>
        </w:rPr>
      </w:pPr>
    </w:p>
    <w:p w14:paraId="0A063F64" w14:textId="77777777" w:rsid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/>
          <w:lang w:eastAsia="ru-RU"/>
        </w:rPr>
      </w:pPr>
      <w:r w:rsidRPr="00962097">
        <w:rPr>
          <w:rFonts w:ascii="Times New Roman" w:eastAsia="Times New Roman" w:hAnsi="Times New Roman"/>
          <w:lang w:eastAsia="ru-RU"/>
        </w:rPr>
        <w:t>В соответствии с главой 3</w:t>
      </w:r>
      <w:r w:rsidR="005A5191">
        <w:rPr>
          <w:rFonts w:ascii="Times New Roman" w:eastAsia="Times New Roman" w:hAnsi="Times New Roman"/>
          <w:lang w:eastAsia="ru-RU"/>
        </w:rPr>
        <w:t>2</w:t>
      </w:r>
      <w:r w:rsidRPr="00962097">
        <w:rPr>
          <w:rFonts w:ascii="Times New Roman" w:eastAsia="Times New Roman" w:hAnsi="Times New Roman"/>
          <w:lang w:eastAsia="ru-RU"/>
        </w:rPr>
        <w:t xml:space="preserve">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2A55EC">
        <w:rPr>
          <w:rFonts w:ascii="Times New Roman" w:hAnsi="Times New Roman"/>
          <w:sz w:val="24"/>
          <w:szCs w:val="24"/>
        </w:rPr>
        <w:t xml:space="preserve">Федеральным </w:t>
      </w:r>
      <w:r w:rsidR="002A55EC" w:rsidRPr="00224EB0">
        <w:rPr>
          <w:rFonts w:ascii="Times New Roman" w:hAnsi="Times New Roman"/>
          <w:sz w:val="24"/>
          <w:szCs w:val="24"/>
        </w:rPr>
        <w:t xml:space="preserve">законом от </w:t>
      </w:r>
      <w:r w:rsidR="002A55EC">
        <w:rPr>
          <w:rFonts w:ascii="Times New Roman" w:hAnsi="Times New Roman"/>
          <w:sz w:val="24"/>
          <w:szCs w:val="24"/>
        </w:rPr>
        <w:t>20</w:t>
      </w:r>
      <w:r w:rsidR="002A55EC" w:rsidRPr="00224EB0">
        <w:rPr>
          <w:rFonts w:ascii="Times New Roman" w:hAnsi="Times New Roman"/>
          <w:sz w:val="24"/>
          <w:szCs w:val="24"/>
        </w:rPr>
        <w:t>.0</w:t>
      </w:r>
      <w:r w:rsidR="002A55EC">
        <w:rPr>
          <w:rFonts w:ascii="Times New Roman" w:hAnsi="Times New Roman"/>
          <w:sz w:val="24"/>
          <w:szCs w:val="24"/>
        </w:rPr>
        <w:t>3</w:t>
      </w:r>
      <w:r w:rsidR="002A55EC" w:rsidRPr="00224EB0">
        <w:rPr>
          <w:rFonts w:ascii="Times New Roman" w:hAnsi="Times New Roman"/>
          <w:sz w:val="24"/>
          <w:szCs w:val="24"/>
        </w:rPr>
        <w:t>.202</w:t>
      </w:r>
      <w:r w:rsidR="002A55EC">
        <w:rPr>
          <w:rFonts w:ascii="Times New Roman" w:hAnsi="Times New Roman"/>
          <w:sz w:val="24"/>
          <w:szCs w:val="24"/>
        </w:rPr>
        <w:t>5</w:t>
      </w:r>
      <w:r w:rsidR="002A55EC" w:rsidRPr="00224EB0">
        <w:rPr>
          <w:rFonts w:ascii="Times New Roman" w:hAnsi="Times New Roman"/>
          <w:sz w:val="24"/>
          <w:szCs w:val="24"/>
        </w:rPr>
        <w:t xml:space="preserve"> № </w:t>
      </w:r>
      <w:r w:rsidR="002A55EC">
        <w:rPr>
          <w:rFonts w:ascii="Times New Roman" w:hAnsi="Times New Roman"/>
          <w:sz w:val="24"/>
          <w:szCs w:val="24"/>
        </w:rPr>
        <w:t>33</w:t>
      </w:r>
      <w:r w:rsidR="002A55EC" w:rsidRPr="00224EB0">
        <w:rPr>
          <w:rFonts w:ascii="Times New Roman" w:hAnsi="Times New Roman"/>
          <w:sz w:val="24"/>
          <w:szCs w:val="24"/>
        </w:rPr>
        <w:t xml:space="preserve">-ФЗ </w:t>
      </w:r>
      <w:r w:rsidR="002A55EC">
        <w:rPr>
          <w:rFonts w:ascii="Times New Roman" w:hAnsi="Times New Roman"/>
          <w:sz w:val="24"/>
          <w:szCs w:val="24"/>
        </w:rPr>
        <w:t>«</w:t>
      </w:r>
      <w:r w:rsidR="002A55EC" w:rsidRPr="00224EB0">
        <w:rPr>
          <w:rFonts w:ascii="Times New Roman" w:hAnsi="Times New Roman"/>
          <w:sz w:val="24"/>
          <w:szCs w:val="24"/>
        </w:rPr>
        <w:t>Об</w:t>
      </w:r>
      <w:r w:rsidR="002A55EC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единой системе публичной власти»</w:t>
      </w:r>
      <w:r w:rsidR="003019DF">
        <w:rPr>
          <w:rFonts w:ascii="Times New Roman" w:eastAsia="Times New Roman" w:hAnsi="Times New Roman"/>
          <w:lang w:eastAsia="ru-RU"/>
        </w:rPr>
        <w:t xml:space="preserve">, </w:t>
      </w:r>
      <w:r w:rsidRPr="00962097">
        <w:rPr>
          <w:rFonts w:ascii="Times New Roman" w:eastAsia="Times New Roman" w:hAnsi="Times New Roman"/>
          <w:lang w:eastAsia="ru-RU"/>
        </w:rPr>
        <w:t xml:space="preserve">руководствуясь Уставом Ленинского городского округа Московской области, </w:t>
      </w:r>
    </w:p>
    <w:p w14:paraId="2CBA9B7F" w14:textId="77777777" w:rsidR="004A5D08" w:rsidRPr="00962097" w:rsidRDefault="004A5D08" w:rsidP="0096209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0DEC2B82" w14:textId="77777777" w:rsidR="003160C5" w:rsidRDefault="003160C5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84DE1EF" w14:textId="77777777" w:rsidR="00962097" w:rsidRPr="00962097" w:rsidRDefault="00962097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Совет депутатов Р Е Ш И Л:</w:t>
      </w:r>
    </w:p>
    <w:p w14:paraId="1EE16126" w14:textId="77777777" w:rsidR="00962097" w:rsidRPr="00962097" w:rsidRDefault="00962097" w:rsidP="003160C5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758A1AE" w14:textId="77777777" w:rsidR="00962097" w:rsidRDefault="003160C5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62097" w:rsidRPr="0096209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  </w:t>
      </w:r>
      <w:r w:rsidR="00962097" w:rsidRPr="00962097">
        <w:rPr>
          <w:rFonts w:ascii="Times New Roman" w:hAnsi="Times New Roman"/>
        </w:rPr>
        <w:t>Внести в решение Совета депутатов Ленинского городского округа Московской области от 21.10.2020 № 16/</w:t>
      </w:r>
      <w:r w:rsidR="005A5191">
        <w:rPr>
          <w:rFonts w:ascii="Times New Roman" w:hAnsi="Times New Roman"/>
        </w:rPr>
        <w:t>5</w:t>
      </w:r>
      <w:r w:rsidR="00962097" w:rsidRPr="00962097">
        <w:rPr>
          <w:rFonts w:ascii="Times New Roman" w:hAnsi="Times New Roman"/>
        </w:rPr>
        <w:t xml:space="preserve"> «О </w:t>
      </w:r>
      <w:r w:rsidR="005A5191">
        <w:rPr>
          <w:rFonts w:ascii="Times New Roman" w:hAnsi="Times New Roman"/>
        </w:rPr>
        <w:t>налоге на имущество физических лиц</w:t>
      </w:r>
      <w:r w:rsidR="00962097" w:rsidRPr="00962097">
        <w:rPr>
          <w:rFonts w:ascii="Times New Roman" w:hAnsi="Times New Roman"/>
        </w:rPr>
        <w:t xml:space="preserve"> на территории Ленинского городского округа Московской области» (далее-</w:t>
      </w:r>
      <w:r w:rsidR="00A038F3">
        <w:rPr>
          <w:rFonts w:ascii="Times New Roman" w:hAnsi="Times New Roman"/>
        </w:rPr>
        <w:t>р</w:t>
      </w:r>
      <w:r w:rsidR="003E3E7E">
        <w:rPr>
          <w:rFonts w:ascii="Times New Roman" w:hAnsi="Times New Roman"/>
        </w:rPr>
        <w:t>ешение)</w:t>
      </w:r>
      <w:r w:rsidR="00962097" w:rsidRPr="00962097">
        <w:rPr>
          <w:rFonts w:ascii="Times New Roman" w:hAnsi="Times New Roman"/>
        </w:rPr>
        <w:t xml:space="preserve"> следующие изменения:</w:t>
      </w:r>
    </w:p>
    <w:p w14:paraId="2E3F76DD" w14:textId="77777777" w:rsidR="002C47D3" w:rsidRDefault="00501478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002225">
        <w:rPr>
          <w:rFonts w:ascii="Times New Roman" w:hAnsi="Times New Roman"/>
        </w:rPr>
        <w:t>1.</w:t>
      </w:r>
      <w:r w:rsidR="003160C5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 xml:space="preserve"> </w:t>
      </w:r>
      <w:r w:rsidR="003E3E7E">
        <w:rPr>
          <w:rFonts w:ascii="Times New Roman" w:hAnsi="Times New Roman"/>
        </w:rPr>
        <w:t>П</w:t>
      </w:r>
      <w:r w:rsidR="00002225">
        <w:rPr>
          <w:rFonts w:ascii="Times New Roman" w:hAnsi="Times New Roman"/>
        </w:rPr>
        <w:t>одпункт</w:t>
      </w:r>
      <w:r>
        <w:rPr>
          <w:rFonts w:ascii="Times New Roman" w:hAnsi="Times New Roman"/>
        </w:rPr>
        <w:t xml:space="preserve"> 2.</w:t>
      </w:r>
      <w:r w:rsidR="006D47F7">
        <w:rPr>
          <w:rFonts w:ascii="Times New Roman" w:hAnsi="Times New Roman"/>
        </w:rPr>
        <w:t>2</w:t>
      </w:r>
      <w:r w:rsidR="003E3E7E">
        <w:rPr>
          <w:rFonts w:ascii="Times New Roman" w:hAnsi="Times New Roman"/>
        </w:rPr>
        <w:t xml:space="preserve"> пункта 2 решения </w:t>
      </w:r>
      <w:r w:rsidR="00D129C1">
        <w:rPr>
          <w:rFonts w:ascii="Times New Roman" w:hAnsi="Times New Roman"/>
        </w:rPr>
        <w:t>и</w:t>
      </w:r>
      <w:r w:rsidR="006D47F7">
        <w:rPr>
          <w:rFonts w:ascii="Times New Roman" w:hAnsi="Times New Roman"/>
        </w:rPr>
        <w:t>зложить в следующей редакции</w:t>
      </w:r>
      <w:r>
        <w:rPr>
          <w:rFonts w:ascii="Times New Roman" w:hAnsi="Times New Roman"/>
        </w:rPr>
        <w:t>:</w:t>
      </w:r>
    </w:p>
    <w:p w14:paraId="53BFD047" w14:textId="77777777" w:rsidR="003A262A" w:rsidRDefault="00501478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E6115">
        <w:rPr>
          <w:rFonts w:ascii="Times New Roman" w:hAnsi="Times New Roman"/>
        </w:rPr>
        <w:tab/>
      </w:r>
      <w:r w:rsidR="006D47F7">
        <w:rPr>
          <w:rFonts w:ascii="Times New Roman" w:hAnsi="Times New Roman"/>
        </w:rPr>
        <w:t>«2.2.</w:t>
      </w:r>
      <w:r w:rsidR="00D129C1">
        <w:rPr>
          <w:rFonts w:ascii="Times New Roman" w:hAnsi="Times New Roman"/>
        </w:rPr>
        <w:t xml:space="preserve"> </w:t>
      </w:r>
      <w:r w:rsidR="006D47F7">
        <w:rPr>
          <w:rFonts w:ascii="Times New Roman" w:hAnsi="Times New Roman"/>
        </w:rPr>
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</w:t>
      </w:r>
      <w:r w:rsidR="00297DE2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>налогообложения, предусмотренных</w:t>
      </w:r>
      <w:r w:rsidR="00297DE2">
        <w:rPr>
          <w:rFonts w:ascii="Times New Roman" w:hAnsi="Times New Roman"/>
        </w:rPr>
        <w:t xml:space="preserve"> </w:t>
      </w:r>
      <w:r w:rsidR="00333A82">
        <w:rPr>
          <w:rFonts w:ascii="Times New Roman" w:hAnsi="Times New Roman"/>
        </w:rPr>
        <w:t>абзацем вторым пункта 10 статьи 378.2 Налогового кодекса Российской Федерации</w:t>
      </w:r>
      <w:r w:rsidR="003A262A">
        <w:rPr>
          <w:rFonts w:ascii="Times New Roman" w:hAnsi="Times New Roman"/>
        </w:rPr>
        <w:t>:</w:t>
      </w:r>
    </w:p>
    <w:p w14:paraId="00A62563" w14:textId="77777777" w:rsidR="003A262A" w:rsidRDefault="003A262A" w:rsidP="003A262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-административно-деловых центров– 1 процент в 2026 году, 1,5 процента в 2027 году, 2 процента в 2028 году и последующих налоговых периодах;</w:t>
      </w:r>
    </w:p>
    <w:p w14:paraId="00F50888" w14:textId="77777777" w:rsidR="00501478" w:rsidRDefault="003A262A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E4F54">
        <w:rPr>
          <w:rFonts w:ascii="Times New Roman" w:hAnsi="Times New Roman"/>
        </w:rPr>
        <w:t>-п</w:t>
      </w:r>
      <w:r>
        <w:rPr>
          <w:rFonts w:ascii="Times New Roman" w:hAnsi="Times New Roman"/>
        </w:rPr>
        <w:t xml:space="preserve">рочих объектов </w:t>
      </w:r>
      <w:r w:rsidR="001E4F54">
        <w:rPr>
          <w:rFonts w:ascii="Times New Roman" w:hAnsi="Times New Roman"/>
        </w:rPr>
        <w:t>налогообложения</w:t>
      </w:r>
      <w:r w:rsidR="00333A82">
        <w:rPr>
          <w:rFonts w:ascii="Times New Roman" w:hAnsi="Times New Roman"/>
        </w:rPr>
        <w:t>– 2 процента;»</w:t>
      </w:r>
      <w:r w:rsidR="00C219D3">
        <w:rPr>
          <w:rFonts w:ascii="Times New Roman" w:hAnsi="Times New Roman"/>
        </w:rPr>
        <w:t>.</w:t>
      </w:r>
    </w:p>
    <w:p w14:paraId="5354FA69" w14:textId="77777777" w:rsidR="00A038F3" w:rsidRDefault="00962097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lastRenderedPageBreak/>
        <w:t xml:space="preserve">2. </w:t>
      </w:r>
      <w:r w:rsidR="003160C5">
        <w:rPr>
          <w:rFonts w:ascii="Times New Roman" w:hAnsi="Times New Roman"/>
        </w:rPr>
        <w:t xml:space="preserve"> </w:t>
      </w:r>
      <w:r w:rsidRPr="00962097">
        <w:rPr>
          <w:rFonts w:ascii="Times New Roman" w:hAnsi="Times New Roman"/>
        </w:rPr>
        <w:t xml:space="preserve">Опубликовать настоящее решение </w:t>
      </w:r>
      <w:r w:rsidR="0020268F">
        <w:rPr>
          <w:rFonts w:ascii="Times New Roman" w:hAnsi="Times New Roman"/>
        </w:rPr>
        <w:t xml:space="preserve">на официальном сайте </w:t>
      </w:r>
      <w:r w:rsidR="003160C5">
        <w:rPr>
          <w:rFonts w:ascii="Times New Roman" w:hAnsi="Times New Roman"/>
        </w:rPr>
        <w:t>а</w:t>
      </w:r>
      <w:r w:rsidR="0020268F">
        <w:rPr>
          <w:rFonts w:ascii="Times New Roman" w:hAnsi="Times New Roman"/>
        </w:rPr>
        <w:t>дминистрации Ленинского городского округа Московской области</w:t>
      </w:r>
      <w:r w:rsidR="003160C5">
        <w:rPr>
          <w:rFonts w:ascii="Times New Roman" w:hAnsi="Times New Roman"/>
        </w:rPr>
        <w:t>.</w:t>
      </w:r>
      <w:r w:rsidR="0020268F">
        <w:rPr>
          <w:rFonts w:ascii="Times New Roman" w:hAnsi="Times New Roman"/>
        </w:rPr>
        <w:t xml:space="preserve"> </w:t>
      </w:r>
    </w:p>
    <w:p w14:paraId="7E176B89" w14:textId="77777777" w:rsid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t xml:space="preserve">           3.</w:t>
      </w:r>
      <w:r w:rsidR="003160C5">
        <w:rPr>
          <w:rFonts w:ascii="Times New Roman" w:hAnsi="Times New Roman"/>
        </w:rPr>
        <w:t xml:space="preserve"> </w:t>
      </w:r>
      <w:r w:rsidRPr="00962097">
        <w:rPr>
          <w:rFonts w:ascii="Times New Roman" w:hAnsi="Times New Roman"/>
        </w:rPr>
        <w:t>Настоящее решение вступает в силу через один месяц после его официального опубликования и применяется к правоотношениям, возник</w:t>
      </w:r>
      <w:r w:rsidR="008D3148">
        <w:rPr>
          <w:rFonts w:ascii="Times New Roman" w:hAnsi="Times New Roman"/>
        </w:rPr>
        <w:t>ающ</w:t>
      </w:r>
      <w:r w:rsidRPr="00962097">
        <w:rPr>
          <w:rFonts w:ascii="Times New Roman" w:hAnsi="Times New Roman"/>
        </w:rPr>
        <w:t>им с 1 января 202</w:t>
      </w:r>
      <w:r w:rsidR="0068511B">
        <w:rPr>
          <w:rFonts w:ascii="Times New Roman" w:hAnsi="Times New Roman"/>
        </w:rPr>
        <w:t>6</w:t>
      </w:r>
      <w:r w:rsidRPr="00962097">
        <w:rPr>
          <w:rFonts w:ascii="Times New Roman" w:hAnsi="Times New Roman"/>
        </w:rPr>
        <w:t xml:space="preserve"> года.</w:t>
      </w:r>
    </w:p>
    <w:p w14:paraId="6385731C" w14:textId="77777777" w:rsidR="00B26F74" w:rsidRPr="00C219D3" w:rsidRDefault="00B26F74" w:rsidP="00B26F7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C219D3">
        <w:rPr>
          <w:rFonts w:ascii="Times New Roman" w:hAnsi="Times New Roman"/>
        </w:rPr>
        <w:t>4. Направить муниципальный правовой акт для включения в регистр муниципальных правовых актов Московской области</w:t>
      </w:r>
      <w:r w:rsidRPr="00C219D3">
        <w:rPr>
          <w:rFonts w:ascii="Times New Roman" w:hAnsi="Times New Roman"/>
          <w:sz w:val="24"/>
          <w:szCs w:val="24"/>
        </w:rPr>
        <w:t>.</w:t>
      </w:r>
    </w:p>
    <w:p w14:paraId="119DDB42" w14:textId="77777777" w:rsidR="00B26F74" w:rsidRDefault="00B26F74" w:rsidP="003160C5">
      <w:pPr>
        <w:spacing w:after="0" w:line="360" w:lineRule="auto"/>
        <w:jc w:val="both"/>
        <w:rPr>
          <w:rFonts w:ascii="Times New Roman" w:hAnsi="Times New Roman"/>
        </w:rPr>
      </w:pPr>
    </w:p>
    <w:p w14:paraId="6FF11D89" w14:textId="77777777" w:rsidR="00962097" w:rsidRP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</w:p>
    <w:tbl>
      <w:tblPr>
        <w:tblW w:w="10038" w:type="dxa"/>
        <w:tblInd w:w="-284" w:type="dxa"/>
        <w:tblLook w:val="04A0" w:firstRow="1" w:lastRow="0" w:firstColumn="1" w:lastColumn="0" w:noHBand="0" w:noVBand="1"/>
      </w:tblPr>
      <w:tblGrid>
        <w:gridCol w:w="5162"/>
        <w:gridCol w:w="557"/>
        <w:gridCol w:w="4319"/>
      </w:tblGrid>
      <w:tr w:rsidR="00962097" w:rsidRPr="00962097" w14:paraId="206A6259" w14:textId="77777777" w:rsidTr="00C843DA">
        <w:trPr>
          <w:trHeight w:val="146"/>
        </w:trPr>
        <w:tc>
          <w:tcPr>
            <w:tcW w:w="5162" w:type="dxa"/>
            <w:shd w:val="clear" w:color="auto" w:fill="auto"/>
          </w:tcPr>
          <w:p w14:paraId="1006F135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Глава </w:t>
            </w:r>
          </w:p>
          <w:p w14:paraId="75602909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Ленинского городского округа </w:t>
            </w:r>
          </w:p>
        </w:tc>
        <w:tc>
          <w:tcPr>
            <w:tcW w:w="557" w:type="dxa"/>
            <w:shd w:val="clear" w:color="auto" w:fill="auto"/>
          </w:tcPr>
          <w:p w14:paraId="0513339C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14:paraId="4CAFAC88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Председатель Совета депутатов</w:t>
            </w:r>
          </w:p>
          <w:p w14:paraId="0A7AB47A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 xml:space="preserve">Ленинского городского округа      </w:t>
            </w:r>
          </w:p>
        </w:tc>
      </w:tr>
      <w:tr w:rsidR="00962097" w:rsidRPr="00962097" w14:paraId="0473176E" w14:textId="77777777" w:rsidTr="00C843DA">
        <w:trPr>
          <w:trHeight w:val="465"/>
        </w:trPr>
        <w:tc>
          <w:tcPr>
            <w:tcW w:w="5162" w:type="dxa"/>
            <w:shd w:val="clear" w:color="auto" w:fill="auto"/>
          </w:tcPr>
          <w:p w14:paraId="2C4BA263" w14:textId="77777777" w:rsidR="00AE5BD9" w:rsidRPr="00AE5BD9" w:rsidRDefault="00962097" w:rsidP="003160C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</w:t>
            </w:r>
            <w:r w:rsidR="00AE5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14:paraId="6CA17053" w14:textId="77777777" w:rsidR="00962097" w:rsidRPr="00962097" w:rsidRDefault="00962097" w:rsidP="003160C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14:paraId="085F217B" w14:textId="77777777" w:rsidR="00962097" w:rsidRPr="00962097" w:rsidRDefault="00962097" w:rsidP="003160C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С.Н. Радченко</w:t>
            </w:r>
          </w:p>
          <w:p w14:paraId="449432F1" w14:textId="77777777" w:rsidR="00962097" w:rsidRPr="00962097" w:rsidRDefault="00962097" w:rsidP="003160C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14:paraId="4B45E92F" w14:textId="77777777" w:rsidR="00A462CF" w:rsidRPr="00AA3EFD" w:rsidRDefault="00A462CF" w:rsidP="003160C5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sectPr w:rsidR="00A462CF" w:rsidRPr="00AA3EFD" w:rsidSect="003160C5">
      <w:footerReference w:type="default" r:id="rId9"/>
      <w:footerReference w:type="first" r:id="rId10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B0F8" w14:textId="77777777" w:rsidR="008E11C4" w:rsidRDefault="008E11C4">
      <w:pPr>
        <w:spacing w:after="0" w:line="240" w:lineRule="auto"/>
      </w:pPr>
      <w:r>
        <w:separator/>
      </w:r>
    </w:p>
  </w:endnote>
  <w:endnote w:type="continuationSeparator" w:id="0">
    <w:p w14:paraId="6348564C" w14:textId="77777777" w:rsidR="008E11C4" w:rsidRDefault="008E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8B332" w14:textId="77777777" w:rsidR="00C843D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585F544A" w14:textId="77777777" w:rsidR="00C843DA" w:rsidRDefault="00C843DA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BB4B" w14:textId="77777777" w:rsidR="00C843D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147511A1" w14:textId="77777777" w:rsidR="00C843DA" w:rsidRDefault="00C843D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32D8" w14:textId="77777777" w:rsidR="008E11C4" w:rsidRDefault="008E11C4">
      <w:pPr>
        <w:spacing w:after="0" w:line="240" w:lineRule="auto"/>
      </w:pPr>
      <w:r>
        <w:separator/>
      </w:r>
    </w:p>
  </w:footnote>
  <w:footnote w:type="continuationSeparator" w:id="0">
    <w:p w14:paraId="53E72135" w14:textId="77777777" w:rsidR="008E11C4" w:rsidRDefault="008E1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700054">
    <w:abstractNumId w:val="11"/>
  </w:num>
  <w:num w:numId="2" w16cid:durableId="2054962591">
    <w:abstractNumId w:val="0"/>
  </w:num>
  <w:num w:numId="3" w16cid:durableId="395976289">
    <w:abstractNumId w:val="5"/>
  </w:num>
  <w:num w:numId="4" w16cid:durableId="1803233584">
    <w:abstractNumId w:val="4"/>
  </w:num>
  <w:num w:numId="5" w16cid:durableId="37753666">
    <w:abstractNumId w:val="3"/>
  </w:num>
  <w:num w:numId="6" w16cid:durableId="238827977">
    <w:abstractNumId w:val="12"/>
  </w:num>
  <w:num w:numId="7" w16cid:durableId="907573245">
    <w:abstractNumId w:val="6"/>
  </w:num>
  <w:num w:numId="8" w16cid:durableId="1502547676">
    <w:abstractNumId w:val="1"/>
  </w:num>
  <w:num w:numId="9" w16cid:durableId="1682509623">
    <w:abstractNumId w:val="8"/>
  </w:num>
  <w:num w:numId="10" w16cid:durableId="869101818">
    <w:abstractNumId w:val="7"/>
  </w:num>
  <w:num w:numId="11" w16cid:durableId="455216730">
    <w:abstractNumId w:val="9"/>
  </w:num>
  <w:num w:numId="12" w16cid:durableId="1318876849">
    <w:abstractNumId w:val="10"/>
  </w:num>
  <w:num w:numId="13" w16cid:durableId="27730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97"/>
    <w:rsid w:val="00002225"/>
    <w:rsid w:val="00006D13"/>
    <w:rsid w:val="00087AA1"/>
    <w:rsid w:val="001353B5"/>
    <w:rsid w:val="001E4F54"/>
    <w:rsid w:val="0020268F"/>
    <w:rsid w:val="00231278"/>
    <w:rsid w:val="00297DE2"/>
    <w:rsid w:val="002A55EC"/>
    <w:rsid w:val="002C47D3"/>
    <w:rsid w:val="002C59C7"/>
    <w:rsid w:val="002F1141"/>
    <w:rsid w:val="002F49FF"/>
    <w:rsid w:val="003019DF"/>
    <w:rsid w:val="003160C5"/>
    <w:rsid w:val="00333A82"/>
    <w:rsid w:val="00362453"/>
    <w:rsid w:val="003627C6"/>
    <w:rsid w:val="003A262A"/>
    <w:rsid w:val="003E3E7E"/>
    <w:rsid w:val="00415C56"/>
    <w:rsid w:val="004A5D08"/>
    <w:rsid w:val="004D0EDA"/>
    <w:rsid w:val="00501478"/>
    <w:rsid w:val="0051074B"/>
    <w:rsid w:val="00557828"/>
    <w:rsid w:val="00590FA7"/>
    <w:rsid w:val="005A5191"/>
    <w:rsid w:val="005B332E"/>
    <w:rsid w:val="005E6115"/>
    <w:rsid w:val="0068511B"/>
    <w:rsid w:val="006A71DC"/>
    <w:rsid w:val="006B5DC8"/>
    <w:rsid w:val="006D47F7"/>
    <w:rsid w:val="006E54AA"/>
    <w:rsid w:val="0072771A"/>
    <w:rsid w:val="0074393A"/>
    <w:rsid w:val="00751304"/>
    <w:rsid w:val="00762545"/>
    <w:rsid w:val="00771C26"/>
    <w:rsid w:val="00780463"/>
    <w:rsid w:val="007C6827"/>
    <w:rsid w:val="00806119"/>
    <w:rsid w:val="00806304"/>
    <w:rsid w:val="00817BEB"/>
    <w:rsid w:val="00870E6D"/>
    <w:rsid w:val="00883BDD"/>
    <w:rsid w:val="008D3148"/>
    <w:rsid w:val="008E11C4"/>
    <w:rsid w:val="00900EBE"/>
    <w:rsid w:val="00907045"/>
    <w:rsid w:val="0093622C"/>
    <w:rsid w:val="00937C95"/>
    <w:rsid w:val="0094507B"/>
    <w:rsid w:val="00962097"/>
    <w:rsid w:val="00A038F3"/>
    <w:rsid w:val="00A422A7"/>
    <w:rsid w:val="00A462CF"/>
    <w:rsid w:val="00AA3EFD"/>
    <w:rsid w:val="00AE5BD9"/>
    <w:rsid w:val="00AF18C6"/>
    <w:rsid w:val="00B26F74"/>
    <w:rsid w:val="00B31D31"/>
    <w:rsid w:val="00B735B8"/>
    <w:rsid w:val="00BC0E93"/>
    <w:rsid w:val="00C219D3"/>
    <w:rsid w:val="00C843DA"/>
    <w:rsid w:val="00C86EE0"/>
    <w:rsid w:val="00CA7719"/>
    <w:rsid w:val="00D05149"/>
    <w:rsid w:val="00D129C1"/>
    <w:rsid w:val="00D51115"/>
    <w:rsid w:val="00DE15CD"/>
    <w:rsid w:val="00DE531A"/>
    <w:rsid w:val="00E42A08"/>
    <w:rsid w:val="00E92020"/>
    <w:rsid w:val="00E926E5"/>
    <w:rsid w:val="00EA59D7"/>
    <w:rsid w:val="00F44CDC"/>
    <w:rsid w:val="00FB118D"/>
    <w:rsid w:val="00FF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BA65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62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uiPriority w:val="99"/>
    <w:unhideWhenUsed/>
    <w:rsid w:val="009620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7;&#1096;&#1077;&#1085;&#1080;&#1103;%20&#1057;&#1044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55748-9840-4D0E-B5E0-5FCF807E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Решения СД ГО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Решения СД ГО</vt:lpstr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СД ГО</dc:title>
  <dc:creator>Бочкова Анна Сергеевна</dc:creator>
  <cp:lastModifiedBy>Татьяна Ивановна</cp:lastModifiedBy>
  <cp:revision>3</cp:revision>
  <cp:lastPrinted>2025-11-13T14:24:00Z</cp:lastPrinted>
  <dcterms:created xsi:type="dcterms:W3CDTF">2025-11-13T14:26:00Z</dcterms:created>
  <dcterms:modified xsi:type="dcterms:W3CDTF">2025-12-01T13:28:00Z</dcterms:modified>
</cp:coreProperties>
</file>