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4C3C5A3F" w:rsidR="00B317A3" w:rsidRPr="00A2682F" w:rsidRDefault="0072385C" w:rsidP="005142BD">
            <w:pPr>
              <w:pStyle w:val="a8"/>
              <w:jc w:val="center"/>
            </w:pPr>
            <w:r>
              <w:t>0</w:t>
            </w:r>
            <w:r w:rsidR="00D27477">
              <w:t>6</w:t>
            </w:r>
            <w:r>
              <w:t>.08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2EC8EE3F" w:rsidR="00B317A3" w:rsidRPr="00C27930" w:rsidRDefault="009611A7" w:rsidP="00213065">
            <w:pPr>
              <w:pStyle w:val="a8"/>
              <w:jc w:val="center"/>
            </w:pPr>
            <w:r>
              <w:t>76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4742A63F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72385C">
        <w:rPr>
          <w:sz w:val="23"/>
          <w:szCs w:val="23"/>
        </w:rPr>
        <w:t>0</w:t>
      </w:r>
      <w:r w:rsidR="00D27477">
        <w:rPr>
          <w:sz w:val="23"/>
          <w:szCs w:val="23"/>
        </w:rPr>
        <w:t>5</w:t>
      </w:r>
      <w:r w:rsidR="0072385C">
        <w:rPr>
          <w:sz w:val="23"/>
          <w:szCs w:val="23"/>
        </w:rPr>
        <w:t>.08</w:t>
      </w:r>
      <w:r w:rsidR="00527D9C" w:rsidRPr="003A141B">
        <w:rPr>
          <w:sz w:val="23"/>
          <w:szCs w:val="23"/>
        </w:rPr>
        <w:t xml:space="preserve">.2026 № </w:t>
      </w:r>
      <w:r w:rsidR="00C0410A">
        <w:rPr>
          <w:sz w:val="23"/>
          <w:szCs w:val="23"/>
        </w:rPr>
        <w:t>1</w:t>
      </w:r>
      <w:r w:rsidR="0072385C">
        <w:rPr>
          <w:sz w:val="23"/>
          <w:szCs w:val="23"/>
        </w:rPr>
        <w:t>6</w:t>
      </w:r>
      <w:r w:rsidR="00D27477">
        <w:rPr>
          <w:sz w:val="23"/>
          <w:szCs w:val="23"/>
        </w:rPr>
        <w:t>97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служебной запиской </w:t>
      </w:r>
      <w:r w:rsidR="00581AB4" w:rsidRPr="00076D9B">
        <w:rPr>
          <w:sz w:val="23"/>
          <w:szCs w:val="23"/>
        </w:rPr>
        <w:t xml:space="preserve">от </w:t>
      </w:r>
      <w:r w:rsidR="0072385C">
        <w:rPr>
          <w:sz w:val="23"/>
          <w:szCs w:val="23"/>
        </w:rPr>
        <w:t>Каляминой Т.Н.</w:t>
      </w:r>
      <w:r w:rsidR="00396083" w:rsidRPr="00076D9B">
        <w:rPr>
          <w:sz w:val="23"/>
          <w:szCs w:val="23"/>
        </w:rPr>
        <w:t xml:space="preserve"> от </w:t>
      </w:r>
      <w:r w:rsidR="00D27477">
        <w:rPr>
          <w:sz w:val="23"/>
          <w:szCs w:val="23"/>
        </w:rPr>
        <w:t>05.08</w:t>
      </w:r>
      <w:r w:rsidR="00822D6E" w:rsidRPr="00076D9B">
        <w:rPr>
          <w:sz w:val="23"/>
          <w:szCs w:val="23"/>
        </w:rPr>
        <w:t>.2026</w:t>
      </w:r>
      <w:r w:rsidR="00396083" w:rsidRPr="00076D9B">
        <w:rPr>
          <w:sz w:val="23"/>
          <w:szCs w:val="23"/>
        </w:rPr>
        <w:t xml:space="preserve"> №</w:t>
      </w:r>
      <w:r w:rsidR="00527D9C" w:rsidRPr="00076D9B">
        <w:rPr>
          <w:sz w:val="23"/>
          <w:szCs w:val="23"/>
        </w:rPr>
        <w:t xml:space="preserve"> </w:t>
      </w:r>
      <w:r w:rsidR="00C0410A" w:rsidRPr="00C0410A">
        <w:rPr>
          <w:sz w:val="23"/>
          <w:szCs w:val="23"/>
        </w:rPr>
        <w:t>125-01СЗ</w:t>
      </w:r>
      <w:r w:rsidR="00C0410A">
        <w:rPr>
          <w:sz w:val="23"/>
          <w:szCs w:val="23"/>
        </w:rPr>
        <w:t>-2</w:t>
      </w:r>
      <w:r w:rsidR="0072385C">
        <w:rPr>
          <w:sz w:val="23"/>
          <w:szCs w:val="23"/>
        </w:rPr>
        <w:t>8</w:t>
      </w:r>
      <w:r w:rsidR="00D27477">
        <w:rPr>
          <w:sz w:val="23"/>
          <w:szCs w:val="23"/>
        </w:rPr>
        <w:t>8</w:t>
      </w:r>
      <w:r w:rsidR="0072385C">
        <w:rPr>
          <w:sz w:val="23"/>
          <w:szCs w:val="23"/>
        </w:rPr>
        <w:t>5</w:t>
      </w:r>
      <w:r w:rsidR="00D5653B" w:rsidRPr="00076D9B">
        <w:rPr>
          <w:sz w:val="23"/>
          <w:szCs w:val="23"/>
        </w:rPr>
        <w:t>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adm</w:t>
      </w:r>
      <w:proofErr w:type="spellEnd"/>
      <w:r w:rsidRPr="00076D9B">
        <w:rPr>
          <w:sz w:val="23"/>
          <w:szCs w:val="23"/>
        </w:rPr>
        <w:t>-</w:t>
      </w:r>
      <w:proofErr w:type="spellStart"/>
      <w:r w:rsidRPr="00076D9B">
        <w:rPr>
          <w:sz w:val="23"/>
          <w:szCs w:val="23"/>
          <w:lang w:val="en-US"/>
        </w:rPr>
        <w:t>vidnoe</w:t>
      </w:r>
      <w:proofErr w:type="spellEnd"/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ru</w:t>
      </w:r>
      <w:proofErr w:type="spellEnd"/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0B6A296F" w14:textId="77777777" w:rsidR="00C0410A" w:rsidRDefault="00C0410A" w:rsidP="007A7FF4">
      <w:pPr>
        <w:pStyle w:val="ab"/>
        <w:rPr>
          <w:sz w:val="24"/>
          <w:szCs w:val="24"/>
        </w:rPr>
      </w:pPr>
    </w:p>
    <w:p w14:paraId="3D1EFB80" w14:textId="77777777" w:rsidR="00C0410A" w:rsidRDefault="00C0410A" w:rsidP="007A7FF4">
      <w:pPr>
        <w:pStyle w:val="ab"/>
        <w:rPr>
          <w:sz w:val="24"/>
          <w:szCs w:val="24"/>
        </w:rPr>
      </w:pPr>
    </w:p>
    <w:p w14:paraId="34FB3BC2" w14:textId="77777777" w:rsidR="00C0410A" w:rsidRDefault="00C0410A" w:rsidP="007A7FF4">
      <w:pPr>
        <w:pStyle w:val="ab"/>
        <w:rPr>
          <w:sz w:val="24"/>
          <w:szCs w:val="24"/>
        </w:rPr>
      </w:pPr>
    </w:p>
    <w:p w14:paraId="10EC662C" w14:textId="77777777" w:rsidR="00DE5830" w:rsidRDefault="00DE5830">
      <w:pPr>
        <w:rPr>
          <w:sz w:val="24"/>
          <w:szCs w:val="24"/>
        </w:rPr>
      </w:pPr>
    </w:p>
    <w:p w14:paraId="6672F61B" w14:textId="1C0349D3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72385C">
        <w:rPr>
          <w:color w:val="000000"/>
        </w:rPr>
        <w:t>0</w:t>
      </w:r>
      <w:r w:rsidR="00D27477">
        <w:rPr>
          <w:color w:val="000000"/>
        </w:rPr>
        <w:t>6</w:t>
      </w:r>
      <w:r w:rsidR="0072385C">
        <w:rPr>
          <w:color w:val="000000"/>
        </w:rPr>
        <w:t>.08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B80B01">
        <w:rPr>
          <w:color w:val="000000"/>
        </w:rPr>
        <w:t>76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proofErr w:type="spellStart"/>
      <w:r w:rsidR="00C0410A">
        <w:rPr>
          <w:color w:val="000000"/>
        </w:rPr>
        <w:t>тыс.руб</w:t>
      </w:r>
      <w:proofErr w:type="spellEnd"/>
      <w:r w:rsidR="00C0410A">
        <w:rPr>
          <w:color w:val="000000"/>
        </w:rPr>
        <w:t>.</w:t>
      </w:r>
    </w:p>
    <w:tbl>
      <w:tblPr>
        <w:tblW w:w="10144" w:type="dxa"/>
        <w:tblLook w:val="04A0" w:firstRow="1" w:lastRow="0" w:firstColumn="1" w:lastColumn="0" w:noHBand="0" w:noVBand="1"/>
      </w:tblPr>
      <w:tblGrid>
        <w:gridCol w:w="3539"/>
        <w:gridCol w:w="709"/>
        <w:gridCol w:w="850"/>
        <w:gridCol w:w="1134"/>
        <w:gridCol w:w="709"/>
        <w:gridCol w:w="1134"/>
        <w:gridCol w:w="992"/>
        <w:gridCol w:w="1077"/>
      </w:tblGrid>
      <w:tr w:rsidR="00D27477" w:rsidRPr="00D27477" w14:paraId="582069A9" w14:textId="77777777" w:rsidTr="00D27477">
        <w:trPr>
          <w:trHeight w:val="6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B8BED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3DC0A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3668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3E9F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49EE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0626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E613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2027 год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53EC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2028 год</w:t>
            </w:r>
          </w:p>
        </w:tc>
      </w:tr>
      <w:tr w:rsidR="00D27477" w:rsidRPr="00D27477" w14:paraId="5DCBC0F8" w14:textId="77777777" w:rsidTr="00D27477">
        <w:trPr>
          <w:trHeight w:val="2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26BEE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8D1D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4A8F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0C31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8F2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1BAB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1C7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63DC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D27477" w:rsidRPr="00D27477" w14:paraId="013DD29B" w14:textId="77777777" w:rsidTr="00D27477">
        <w:trPr>
          <w:trHeight w:val="46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6BFF6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F205A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EA66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50C6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94127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5536E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E69C5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C76FF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4B003D3A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5401A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FD57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B405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5ED3E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B6407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27CC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8B359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528EF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0EB674A7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9C331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228EF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93582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6B08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E8E31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F0A0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909A8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6292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6B01081C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D694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5B02C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481F9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AD5D9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A95A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B63B4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CFA43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99836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0111482D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18BA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E6978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0E886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544E8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14528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F74E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A5B21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6DB20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5532436F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A890B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224C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87E89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B2373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D47B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6D7E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C4972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A8FFB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7F91A0F8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1DC75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333E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AA54A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40490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FEBBE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3B35D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BA5E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EA236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5BED75FB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4282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924CE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5D9CA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E409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1C51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00A3E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DCEA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8E888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66045229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1073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E5B1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8FF2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E5D2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E77E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A2E0F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5D330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394E8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06B5D3B8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0D7FB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A9BB0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3912A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4FD7B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3007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835F0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1745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9F29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7A093F91" w14:textId="77777777" w:rsidTr="00D27477">
        <w:trPr>
          <w:trHeight w:val="46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7FBEF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BB3E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414F0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405BE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D1999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BD8AC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4335F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3AB22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61DCB466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8A692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037C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17AB9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DDA68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1030000000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0A165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C82D3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3980A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AB19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490B38E0" w14:textId="77777777" w:rsidTr="00D27477">
        <w:trPr>
          <w:trHeight w:val="6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907B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 объектов теплоснабжения на территории муниципальных образований Московской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C04F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79D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49FC5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1030100000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215AC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61771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E071F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3E529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49BFB579" w14:textId="77777777" w:rsidTr="00D27477">
        <w:trPr>
          <w:trHeight w:val="6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1C131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строительству и реконструкции объектов теплоснабжения муниципальной собственности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D4A25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24303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8E33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103019Т020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918A3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30473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8473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BECFE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6055664B" w14:textId="77777777" w:rsidTr="00D27477">
        <w:trPr>
          <w:trHeight w:val="46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1BDB2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72E3C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55BBB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D0E0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103019Т020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F9DAD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0B0BF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93A05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B938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29D318DB" w14:textId="77777777" w:rsidTr="00D27477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239FD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78A95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50A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E8D9B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103019Т020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B279B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B5D45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5F27D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77C1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5B1C9358" w14:textId="77777777" w:rsidTr="00D27477">
        <w:trPr>
          <w:trHeight w:val="46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5936" w14:textId="77777777" w:rsidR="00D27477" w:rsidRPr="00D27477" w:rsidRDefault="00D27477" w:rsidP="00D27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42350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BA4D5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F4104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103019Т020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E14C9" w14:textId="77777777" w:rsidR="00D27477" w:rsidRPr="00D27477" w:rsidRDefault="00D27477" w:rsidP="00D27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0573D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F6811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85B20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D27477" w:rsidRPr="00D27477" w14:paraId="190F506B" w14:textId="77777777" w:rsidTr="00D27477">
        <w:trPr>
          <w:trHeight w:val="270"/>
        </w:trPr>
        <w:tc>
          <w:tcPr>
            <w:tcW w:w="6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D8410" w14:textId="77777777" w:rsidR="00D27477" w:rsidRPr="00D27477" w:rsidRDefault="00D27477" w:rsidP="00D27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45A3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4061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8BA1" w14:textId="77777777" w:rsidR="00D27477" w:rsidRPr="00D27477" w:rsidRDefault="00D27477" w:rsidP="00D2747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2747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4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C92"/>
    <w:rsid w:val="000657D4"/>
    <w:rsid w:val="000671E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717B"/>
    <w:rsid w:val="001D79AD"/>
    <w:rsid w:val="001E0678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95D62"/>
    <w:rsid w:val="002A5212"/>
    <w:rsid w:val="002A5AF2"/>
    <w:rsid w:val="002B00D5"/>
    <w:rsid w:val="002B1D85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303CB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82029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108A"/>
    <w:rsid w:val="004527F1"/>
    <w:rsid w:val="004603EF"/>
    <w:rsid w:val="00460F69"/>
    <w:rsid w:val="00462ADB"/>
    <w:rsid w:val="0046386C"/>
    <w:rsid w:val="00463AA1"/>
    <w:rsid w:val="00466740"/>
    <w:rsid w:val="0046743B"/>
    <w:rsid w:val="00475837"/>
    <w:rsid w:val="004764C9"/>
    <w:rsid w:val="00476792"/>
    <w:rsid w:val="00477650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131"/>
    <w:rsid w:val="004A22B8"/>
    <w:rsid w:val="004A3A6F"/>
    <w:rsid w:val="004A5373"/>
    <w:rsid w:val="004A5409"/>
    <w:rsid w:val="004A61FE"/>
    <w:rsid w:val="004A7FEE"/>
    <w:rsid w:val="004C0D37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2823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263D"/>
    <w:rsid w:val="00952C43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0B01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5E23"/>
    <w:rsid w:val="00C27599"/>
    <w:rsid w:val="00C27930"/>
    <w:rsid w:val="00C32B98"/>
    <w:rsid w:val="00C32FD2"/>
    <w:rsid w:val="00C37FDE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21CD7"/>
    <w:rsid w:val="00D27390"/>
    <w:rsid w:val="00D27477"/>
    <w:rsid w:val="00D307C5"/>
    <w:rsid w:val="00D33B76"/>
    <w:rsid w:val="00D343A7"/>
    <w:rsid w:val="00D373C4"/>
    <w:rsid w:val="00D3758B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4657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12</TotalTime>
  <Pages>2</Pages>
  <Words>477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9</cp:revision>
  <cp:lastPrinted>2026-07-24T08:40:00Z</cp:lastPrinted>
  <dcterms:created xsi:type="dcterms:W3CDTF">2026-07-24T08:42:00Z</dcterms:created>
  <dcterms:modified xsi:type="dcterms:W3CDTF">2026-08-07T11:03:00Z</dcterms:modified>
</cp:coreProperties>
</file>