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6E71AF1E" w:rsidR="00B317A3" w:rsidRPr="00A2682F" w:rsidRDefault="005F1C09" w:rsidP="005142BD">
            <w:pPr>
              <w:pStyle w:val="a8"/>
              <w:jc w:val="center"/>
            </w:pPr>
            <w:r>
              <w:t>24.08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7EA853DB" w:rsidR="00B317A3" w:rsidRPr="00C27930" w:rsidRDefault="00C8399E" w:rsidP="00213065">
            <w:pPr>
              <w:pStyle w:val="a8"/>
              <w:jc w:val="center"/>
            </w:pPr>
            <w:r>
              <w:t>80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79639484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5F1C09">
        <w:rPr>
          <w:sz w:val="23"/>
          <w:szCs w:val="23"/>
        </w:rPr>
        <w:t>20</w:t>
      </w:r>
      <w:r w:rsidR="0072385C">
        <w:rPr>
          <w:sz w:val="23"/>
          <w:szCs w:val="23"/>
        </w:rPr>
        <w:t>.08</w:t>
      </w:r>
      <w:r w:rsidR="00527D9C" w:rsidRPr="003A141B">
        <w:rPr>
          <w:sz w:val="23"/>
          <w:szCs w:val="23"/>
        </w:rPr>
        <w:t xml:space="preserve">.2026 № </w:t>
      </w:r>
      <w:r w:rsidR="00ED74B6">
        <w:rPr>
          <w:sz w:val="23"/>
          <w:szCs w:val="23"/>
        </w:rPr>
        <w:t>1</w:t>
      </w:r>
      <w:r w:rsidR="005F1C09">
        <w:rPr>
          <w:sz w:val="23"/>
          <w:szCs w:val="23"/>
        </w:rPr>
        <w:t>773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</w:t>
      </w:r>
      <w:r w:rsidR="002659F1" w:rsidRPr="00076D9B">
        <w:rPr>
          <w:sz w:val="23"/>
          <w:szCs w:val="23"/>
        </w:rPr>
        <w:t xml:space="preserve">», постановлением администрации Ленинского городского округа Московской области от </w:t>
      </w:r>
      <w:r w:rsidR="002659F1">
        <w:rPr>
          <w:sz w:val="23"/>
          <w:szCs w:val="23"/>
        </w:rPr>
        <w:t>21.08</w:t>
      </w:r>
      <w:r w:rsidR="002659F1" w:rsidRPr="003A141B">
        <w:rPr>
          <w:sz w:val="23"/>
          <w:szCs w:val="23"/>
        </w:rPr>
        <w:t xml:space="preserve">.2026 № </w:t>
      </w:r>
      <w:r w:rsidR="002659F1">
        <w:rPr>
          <w:sz w:val="23"/>
          <w:szCs w:val="23"/>
        </w:rPr>
        <w:t>1791</w:t>
      </w:r>
      <w:r w:rsidR="002659F1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2659F1">
        <w:rPr>
          <w:sz w:val="23"/>
          <w:szCs w:val="23"/>
        </w:rPr>
        <w:t xml:space="preserve">, </w:t>
      </w:r>
      <w:r w:rsidR="00396083" w:rsidRPr="00076D9B">
        <w:rPr>
          <w:sz w:val="23"/>
          <w:szCs w:val="23"/>
        </w:rPr>
        <w:t>служебн</w:t>
      </w:r>
      <w:r w:rsidR="005F1C09">
        <w:rPr>
          <w:sz w:val="23"/>
          <w:szCs w:val="23"/>
        </w:rPr>
        <w:t>ой</w:t>
      </w:r>
      <w:r w:rsidR="00396083" w:rsidRPr="00076D9B">
        <w:rPr>
          <w:sz w:val="23"/>
          <w:szCs w:val="23"/>
        </w:rPr>
        <w:t xml:space="preserve"> записк</w:t>
      </w:r>
      <w:r w:rsidR="005F1C09">
        <w:rPr>
          <w:sz w:val="23"/>
          <w:szCs w:val="23"/>
        </w:rPr>
        <w:t>ой</w:t>
      </w:r>
      <w:r w:rsidR="00396083" w:rsidRPr="00076D9B">
        <w:rPr>
          <w:sz w:val="23"/>
          <w:szCs w:val="23"/>
        </w:rPr>
        <w:t xml:space="preserve"> </w:t>
      </w:r>
      <w:r w:rsidR="00581AB4" w:rsidRPr="00076D9B">
        <w:rPr>
          <w:sz w:val="23"/>
          <w:szCs w:val="23"/>
        </w:rPr>
        <w:t xml:space="preserve">от </w:t>
      </w:r>
      <w:r w:rsidR="005F1C09">
        <w:rPr>
          <w:sz w:val="23"/>
          <w:szCs w:val="23"/>
        </w:rPr>
        <w:t>Гетмана И.С.</w:t>
      </w:r>
      <w:r w:rsidR="00396083" w:rsidRPr="00076D9B">
        <w:rPr>
          <w:sz w:val="23"/>
          <w:szCs w:val="23"/>
        </w:rPr>
        <w:t xml:space="preserve"> от </w:t>
      </w:r>
      <w:r w:rsidR="005F1C09">
        <w:rPr>
          <w:sz w:val="23"/>
          <w:szCs w:val="23"/>
        </w:rPr>
        <w:t>10.08</w:t>
      </w:r>
      <w:r w:rsidR="00822D6E" w:rsidRPr="00076D9B">
        <w:rPr>
          <w:sz w:val="23"/>
          <w:szCs w:val="23"/>
        </w:rPr>
        <w:t>.2026</w:t>
      </w:r>
      <w:r w:rsidR="00396083" w:rsidRPr="00076D9B">
        <w:rPr>
          <w:sz w:val="23"/>
          <w:szCs w:val="23"/>
        </w:rPr>
        <w:t xml:space="preserve"> №</w:t>
      </w:r>
      <w:r w:rsidR="00527D9C" w:rsidRPr="00076D9B">
        <w:rPr>
          <w:sz w:val="23"/>
          <w:szCs w:val="23"/>
        </w:rPr>
        <w:t xml:space="preserve"> </w:t>
      </w:r>
      <w:r w:rsidR="00C0410A" w:rsidRPr="00C0410A">
        <w:rPr>
          <w:sz w:val="23"/>
          <w:szCs w:val="23"/>
        </w:rPr>
        <w:t>125-01СЗ</w:t>
      </w:r>
      <w:r w:rsidR="00C0410A">
        <w:rPr>
          <w:sz w:val="23"/>
          <w:szCs w:val="23"/>
        </w:rPr>
        <w:t>-</w:t>
      </w:r>
      <w:r w:rsidR="005F1C09">
        <w:rPr>
          <w:sz w:val="23"/>
          <w:szCs w:val="23"/>
        </w:rPr>
        <w:t>2923</w:t>
      </w:r>
      <w:r w:rsidR="00D5653B" w:rsidRPr="00076D9B">
        <w:rPr>
          <w:sz w:val="23"/>
          <w:szCs w:val="23"/>
        </w:rPr>
        <w:t>,</w:t>
      </w:r>
      <w:r w:rsidR="002659F1">
        <w:rPr>
          <w:sz w:val="23"/>
          <w:szCs w:val="23"/>
        </w:rPr>
        <w:t xml:space="preserve"> служебной запиской от Болотских Л.Ю. </w:t>
      </w:r>
      <w:r w:rsidR="002659F1" w:rsidRPr="002659F1">
        <w:rPr>
          <w:sz w:val="23"/>
          <w:szCs w:val="23"/>
        </w:rPr>
        <w:t>от 11.08.2026 №125-01СЗ-2943</w:t>
      </w:r>
      <w:r w:rsidR="002659F1">
        <w:rPr>
          <w:sz w:val="23"/>
          <w:szCs w:val="23"/>
        </w:rPr>
        <w:t>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r w:rsidRPr="00076D9B">
        <w:rPr>
          <w:sz w:val="23"/>
          <w:szCs w:val="23"/>
          <w:lang w:val="en-US"/>
        </w:rPr>
        <w:t>adm</w:t>
      </w:r>
      <w:r w:rsidRPr="00076D9B">
        <w:rPr>
          <w:sz w:val="23"/>
          <w:szCs w:val="23"/>
        </w:rPr>
        <w:t>-</w:t>
      </w:r>
      <w:r w:rsidRPr="00076D9B">
        <w:rPr>
          <w:sz w:val="23"/>
          <w:szCs w:val="23"/>
          <w:lang w:val="en-US"/>
        </w:rPr>
        <w:t>vidnoe</w:t>
      </w:r>
      <w:r w:rsidRPr="00076D9B">
        <w:rPr>
          <w:sz w:val="23"/>
          <w:szCs w:val="23"/>
        </w:rPr>
        <w:t>.</w:t>
      </w:r>
      <w:r w:rsidRPr="00076D9B">
        <w:rPr>
          <w:sz w:val="23"/>
          <w:szCs w:val="23"/>
          <w:lang w:val="en-US"/>
        </w:rPr>
        <w:t>ru</w:t>
      </w:r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6672F61B" w14:textId="6F6C519E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lastRenderedPageBreak/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5F1C09">
        <w:rPr>
          <w:color w:val="000000"/>
        </w:rPr>
        <w:t>24</w:t>
      </w:r>
      <w:r w:rsidR="0072385C">
        <w:rPr>
          <w:color w:val="000000"/>
        </w:rPr>
        <w:t>.08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C8399E">
        <w:rPr>
          <w:color w:val="000000"/>
        </w:rPr>
        <w:t>80</w:t>
      </w:r>
      <w:r w:rsidR="00637324">
        <w:rPr>
          <w:color w:val="000000"/>
        </w:rPr>
        <w:t xml:space="preserve"> 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r w:rsidR="00C0410A">
        <w:rPr>
          <w:color w:val="000000"/>
        </w:rPr>
        <w:t>тыс.руб.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3959"/>
        <w:gridCol w:w="720"/>
        <w:gridCol w:w="700"/>
        <w:gridCol w:w="1106"/>
        <w:gridCol w:w="720"/>
        <w:gridCol w:w="22"/>
        <w:gridCol w:w="985"/>
        <w:gridCol w:w="9"/>
        <w:gridCol w:w="983"/>
        <w:gridCol w:w="9"/>
        <w:gridCol w:w="983"/>
        <w:gridCol w:w="9"/>
      </w:tblGrid>
      <w:tr w:rsidR="000640DC" w:rsidRPr="000640DC" w14:paraId="69FBD389" w14:textId="77777777" w:rsidTr="000640DC">
        <w:trPr>
          <w:gridAfter w:val="1"/>
          <w:wAfter w:w="9" w:type="dxa"/>
          <w:trHeight w:val="6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2DA69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1C0B7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B0CC4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57E5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C9FDB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6D5CA3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План на 1 год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7CF62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План на 2 год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B80DF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План на 3 год</w:t>
            </w:r>
          </w:p>
        </w:tc>
      </w:tr>
      <w:tr w:rsidR="000640DC" w:rsidRPr="000640DC" w14:paraId="2F042FE5" w14:textId="77777777" w:rsidTr="000640DC">
        <w:trPr>
          <w:gridAfter w:val="1"/>
          <w:wAfter w:w="9" w:type="dxa"/>
          <w:trHeight w:val="225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EF22FB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DECD1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31507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A4DD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8EF99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C9495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CBCFF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4433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0640DC" w:rsidRPr="000640DC" w14:paraId="604760E2" w14:textId="77777777" w:rsidTr="000640DC">
        <w:trPr>
          <w:gridAfter w:val="1"/>
          <w:wAfter w:w="9" w:type="dxa"/>
          <w:trHeight w:val="46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3616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D84A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50C0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97C44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0FE1E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518E54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-3 599,8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06A8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E22236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7816D483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B431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7977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5B6E0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597BF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7B90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022D8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-3 599,8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5A904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01AB56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3AF35AD7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3905D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137C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2B67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E077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0B19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99E12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-3 599,8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1BFCD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D7FC36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5B9C0B2A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BEED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5540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8593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321BE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2478C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DF9151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-3 599,8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68087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0DAC69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33B30D76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2DFE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13AF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9F313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ED2DB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E2D1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393BCC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-3 599,8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F314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F5044E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2360F410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83BA2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4B8E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643EB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86BA8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EB69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52241E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-3 599,8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047DF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121FF7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484850F1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DF87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F3675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D601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6EAB6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715D2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7CDAA1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-3 599,8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C14F4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1C8C8A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18311C82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5F9FB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3D027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23F7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16C43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2FC4A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57454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3 599,8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A55E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50BB60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67EF9BD3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F6E69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B7B0C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C7172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0671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909C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68B9E9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0F656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E72127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15EE561C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9D281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D8B6F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B02CF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77EBD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5F3B3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02E81B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F11A0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A3FB5A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4A46F660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A1C4D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CB5A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18EEC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4E9F8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0C135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810098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0A81A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3DC1F7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733EA357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8BF5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Оплата исполнительных листов, судебных издержек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3E9A1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6A518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8813B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9900000080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28368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A817DB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7F5B1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894590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23D13EC1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D2E86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EB681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C34F4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8300E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9900000080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8ADC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140AD7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A9C1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AD2E2D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46EF782E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33C0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B2B17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0B8C5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D25E0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9900000080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2C0B7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830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080B1E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F412F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948642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13995C7B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24D42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AC0EE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8504B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CFAF4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34D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5BD98D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5A799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EB8D53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4F084E7E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D9E6A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35080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43269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E646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4D622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D7B3DD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BF323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4B54FC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08A905E3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816DC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Муниципальная программа "Социальная защита населения"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BCA8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F3E7E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D29DD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0400000000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BBEB5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5FDACD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9DB63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25AFA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052751A4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7981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Подпрограмма "Социальная поддержка граждан"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931DD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AC99F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A689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0410000000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C470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C6E165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197F7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EFA203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5FB118FA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3C07E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Основное мероприятие "Проведение социально значимых мероприятий"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C794B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5EBB8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B189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0411000000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9763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75070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5A5A1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4FCE7C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3E7870AB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815EC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Иные расходы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D62D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5537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E2CB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0411000930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47FB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8A57E6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B0C16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EB99CF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241FFC2B" w14:textId="77777777" w:rsidTr="000640DC">
        <w:trPr>
          <w:gridAfter w:val="1"/>
          <w:wAfter w:w="9" w:type="dxa"/>
          <w:trHeight w:val="46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1B20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6DA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336AC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53541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0411000930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8F779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6AB646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F62B1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D9C9D0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64908ECB" w14:textId="77777777" w:rsidTr="000640DC">
        <w:trPr>
          <w:gridAfter w:val="1"/>
          <w:wAfter w:w="9" w:type="dxa"/>
          <w:trHeight w:val="46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BBA9" w14:textId="77777777" w:rsidR="000640DC" w:rsidRPr="000640DC" w:rsidRDefault="000640DC" w:rsidP="000640DC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12B85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612A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458D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0411000930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BFC07" w14:textId="77777777" w:rsidR="000640DC" w:rsidRPr="000640DC" w:rsidRDefault="000640DC" w:rsidP="000640DC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D06F29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50D6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3AEC84" w14:textId="77777777" w:rsidR="000640DC" w:rsidRPr="000640DC" w:rsidRDefault="000640DC" w:rsidP="000640DC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0640DC" w:rsidRPr="000640DC" w14:paraId="42BDA21F" w14:textId="77777777" w:rsidTr="000640DC">
        <w:trPr>
          <w:trHeight w:val="270"/>
        </w:trPr>
        <w:tc>
          <w:tcPr>
            <w:tcW w:w="722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C2F1EB" w14:textId="77777777" w:rsidR="000640DC" w:rsidRPr="000640DC" w:rsidRDefault="000640DC" w:rsidP="000640D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774A1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F711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011F4" w14:textId="77777777" w:rsidR="000640DC" w:rsidRPr="000640DC" w:rsidRDefault="000640DC" w:rsidP="000640D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6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0DC"/>
    <w:rsid w:val="00064C92"/>
    <w:rsid w:val="000657D4"/>
    <w:rsid w:val="000671E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717B"/>
    <w:rsid w:val="001D79AD"/>
    <w:rsid w:val="001E0678"/>
    <w:rsid w:val="001E29EB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59F1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95D62"/>
    <w:rsid w:val="002A5212"/>
    <w:rsid w:val="002A5AF2"/>
    <w:rsid w:val="002B00D5"/>
    <w:rsid w:val="002B1D85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26C1E"/>
    <w:rsid w:val="003303CB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82029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6740"/>
    <w:rsid w:val="0046743B"/>
    <w:rsid w:val="00475837"/>
    <w:rsid w:val="004764C9"/>
    <w:rsid w:val="00476792"/>
    <w:rsid w:val="00477650"/>
    <w:rsid w:val="0048142D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131"/>
    <w:rsid w:val="004A22B8"/>
    <w:rsid w:val="004A3A6F"/>
    <w:rsid w:val="004A5373"/>
    <w:rsid w:val="004A5409"/>
    <w:rsid w:val="004A61FE"/>
    <w:rsid w:val="004A7FEE"/>
    <w:rsid w:val="004C0D37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1C7D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1C09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37324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2290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679CA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317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263D"/>
    <w:rsid w:val="00952C43"/>
    <w:rsid w:val="00955A1E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2532"/>
    <w:rsid w:val="00C25E23"/>
    <w:rsid w:val="00C26F4E"/>
    <w:rsid w:val="00C27599"/>
    <w:rsid w:val="00C27930"/>
    <w:rsid w:val="00C32B98"/>
    <w:rsid w:val="00C32FD2"/>
    <w:rsid w:val="00C37FDE"/>
    <w:rsid w:val="00C400F0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99E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21CD7"/>
    <w:rsid w:val="00D27390"/>
    <w:rsid w:val="00D27477"/>
    <w:rsid w:val="00D307C5"/>
    <w:rsid w:val="00D33B76"/>
    <w:rsid w:val="00D343A7"/>
    <w:rsid w:val="00D373C4"/>
    <w:rsid w:val="00D3758B"/>
    <w:rsid w:val="00D375F3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23235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55DC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D74B6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5788F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3DA9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6945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29</TotalTime>
  <Pages>2</Pages>
  <Words>539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6</cp:revision>
  <cp:lastPrinted>2026-08-24T11:15:00Z</cp:lastPrinted>
  <dcterms:created xsi:type="dcterms:W3CDTF">2026-08-24T07:25:00Z</dcterms:created>
  <dcterms:modified xsi:type="dcterms:W3CDTF">2026-08-24T13:21:00Z</dcterms:modified>
</cp:coreProperties>
</file>